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B5DA6F" w14:textId="77777777" w:rsidR="00711C3A" w:rsidRDefault="00C76409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POLICY ACTION REQUEST FORM</w:t>
      </w:r>
    </w:p>
    <w:p w14:paraId="0B89BB81" w14:textId="77777777" w:rsidR="00711C3A" w:rsidRDefault="00711C3A">
      <w:pPr>
        <w:widowControl w:val="0"/>
        <w:spacing w:line="240" w:lineRule="auto"/>
        <w:jc w:val="center"/>
      </w:pPr>
    </w:p>
    <w:p w14:paraId="3DEAFBFC" w14:textId="77777777" w:rsidR="00711C3A" w:rsidRDefault="00711C3A">
      <w:pPr>
        <w:widowControl w:val="0"/>
        <w:spacing w:line="240" w:lineRule="auto"/>
        <w:jc w:val="center"/>
      </w:pPr>
    </w:p>
    <w:p w14:paraId="7AD1CE41" w14:textId="77777777" w:rsidR="00711C3A" w:rsidRDefault="00711C3A">
      <w:pPr>
        <w:widowControl w:val="0"/>
        <w:spacing w:line="240" w:lineRule="auto"/>
      </w:pPr>
    </w:p>
    <w:p w14:paraId="5DE2A067" w14:textId="77777777" w:rsidR="00711C3A" w:rsidRDefault="00C7640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This form should be completed prior to initiating the development of a new policy, the revision of an existing policy, or the retirement/rescission of an existing policy (“policy action”). Please consult the Policy on Policies for additional information. Please email </w:t>
      </w:r>
      <w:hyperlink r:id="rId8">
        <w:r>
          <w:rPr>
            <w:rFonts w:ascii="Times New Roman" w:eastAsia="Times New Roman" w:hAnsi="Times New Roman" w:cs="Times New Roman"/>
            <w:i/>
            <w:iCs/>
            <w:color w:val="1155CC"/>
            <w:sz w:val="24"/>
            <w:szCs w:val="24"/>
            <w:u w:val="single"/>
          </w:rPr>
          <w:t>policies@drew.edu</w:t>
        </w:r>
      </w:hyperlink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with questions.</w:t>
      </w:r>
    </w:p>
    <w:p w14:paraId="5A3074F2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003467A" w14:textId="77777777" w:rsidR="00711C3A" w:rsidRDefault="00C76409">
      <w:pPr>
        <w:spacing w:after="200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In each section of the form, delete instructions after inserting the necessary information and/or when you no longer need them.</w:t>
      </w:r>
    </w:p>
    <w:p w14:paraId="68B372A3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741B985" w14:textId="77777777" w:rsidR="00711C3A" w:rsidRDefault="00C76409">
      <w:pPr>
        <w:widowControl w:val="0"/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Policy Name:</w:t>
      </w:r>
    </w:p>
    <w:sdt>
      <w:sdtPr>
        <w:rPr>
          <w:rFonts w:ascii="Times New Roman" w:eastAsia="Times New Roman" w:hAnsi="Times New Roman" w:cs="Times New Roman"/>
          <w:bCs/>
          <w:sz w:val="24"/>
          <w:szCs w:val="24"/>
        </w:rPr>
        <w:id w:val="-1404984139"/>
        <w:placeholder>
          <w:docPart w:val="ED34A51E548E475EA20C4738E5C8CFB8"/>
        </w:placeholder>
        <w:showingPlcHdr/>
      </w:sdtPr>
      <w:sdtEndPr/>
      <w:sdtContent>
        <w:p w14:paraId="3F770925" w14:textId="77777777" w:rsidR="00711C3A" w:rsidRPr="00FB45DE" w:rsidRDefault="00C4645D">
          <w:pPr>
            <w:widowControl w:val="0"/>
            <w:spacing w:line="240" w:lineRule="auto"/>
            <w:rPr>
              <w:rFonts w:ascii="Times New Roman" w:eastAsia="Times New Roman" w:hAnsi="Times New Roman" w:cs="Times New Roman"/>
              <w:bCs/>
              <w:sz w:val="24"/>
              <w:szCs w:val="24"/>
            </w:rPr>
          </w:pPr>
          <w:r w:rsidRPr="00FB45DE">
            <w:rPr>
              <w:rStyle w:val="PlaceholderText"/>
            </w:rPr>
            <w:t>Proposed policy name</w:t>
          </w:r>
        </w:p>
      </w:sdtContent>
    </w:sdt>
    <w:p w14:paraId="54A6A483" w14:textId="77777777" w:rsidR="00711C3A" w:rsidRDefault="00FE4BA5">
      <w:pPr>
        <w:widowControl w:val="0"/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pict w14:anchorId="40EFC96E">
          <v:rect id="_x0000_i1025" style="width:0;height:1.5pt" o:hralign="center" o:hrstd="t" o:hr="t" fillcolor="#a0a0a0" stroked="f"/>
        </w:pict>
      </w:r>
    </w:p>
    <w:p w14:paraId="180207CA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0F18DD4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10"/>
        <w:gridCol w:w="6750"/>
      </w:tblGrid>
      <w:tr w:rsidR="00711C3A" w14:paraId="4F23B82A" w14:textId="77777777"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DAAF64" w14:textId="77777777" w:rsidR="00711C3A" w:rsidRDefault="00C764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Action Requested:</w:t>
            </w:r>
          </w:p>
        </w:tc>
        <w:tc>
          <w:tcPr>
            <w:tcW w:w="6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878410" w14:textId="2913B128" w:rsidR="00711C3A" w:rsidRDefault="00C464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 xml:space="preserve">     </w:t>
            </w:r>
            <w:sdt>
              <w:sdtPr>
                <w:rPr>
                  <w:rFonts w:ascii="Arial Unicode MS" w:eastAsia="Arial Unicode MS" w:hAnsi="Arial Unicode MS" w:cs="Arial Unicode MS"/>
                  <w:sz w:val="24"/>
                  <w:szCs w:val="24"/>
                </w:rPr>
                <w:id w:val="909346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 Unicode MS" w:hint="eastAsia"/>
                    <w:sz w:val="24"/>
                    <w:szCs w:val="24"/>
                  </w:rPr>
                  <w:t>☐</w:t>
                </w:r>
              </w:sdtContent>
            </w:sdt>
            <w:r w:rsidR="00C76409">
              <w:rPr>
                <w:rFonts w:ascii="Arial Unicode MS" w:eastAsia="Arial Unicode MS" w:hAnsi="Arial Unicode MS" w:cs="Arial Unicode MS"/>
                <w:sz w:val="24"/>
                <w:szCs w:val="24"/>
              </w:rPr>
              <w:t>New Policy</w:t>
            </w:r>
          </w:p>
          <w:p w14:paraId="5EE25A03" w14:textId="77777777" w:rsidR="00711C3A" w:rsidRDefault="00C464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 xml:space="preserve">     </w:t>
            </w:r>
            <w:sdt>
              <w:sdtPr>
                <w:rPr>
                  <w:rFonts w:ascii="Arial Unicode MS" w:eastAsia="Arial Unicode MS" w:hAnsi="Arial Unicode MS" w:cs="Arial Unicode MS"/>
                  <w:sz w:val="24"/>
                  <w:szCs w:val="24"/>
                </w:rPr>
                <w:id w:val="-1019937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 Unicode MS" w:hint="eastAsia"/>
                    <w:sz w:val="24"/>
                    <w:szCs w:val="24"/>
                  </w:rPr>
                  <w:t>☐</w:t>
                </w:r>
              </w:sdtContent>
            </w:sdt>
            <w:r w:rsidR="00C76409">
              <w:rPr>
                <w:rFonts w:ascii="Arial Unicode MS" w:eastAsia="Arial Unicode MS" w:hAnsi="Arial Unicode MS" w:cs="Arial Unicode MS"/>
                <w:sz w:val="24"/>
                <w:szCs w:val="24"/>
              </w:rPr>
              <w:t>Revision to Existing Policy</w:t>
            </w:r>
          </w:p>
          <w:p w14:paraId="2CA41D34" w14:textId="77777777" w:rsidR="00711C3A" w:rsidRDefault="00C464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 xml:space="preserve">     </w:t>
            </w:r>
            <w:sdt>
              <w:sdtPr>
                <w:rPr>
                  <w:rFonts w:ascii="Arial Unicode MS" w:eastAsia="Arial Unicode MS" w:hAnsi="Arial Unicode MS" w:cs="Arial Unicode MS"/>
                  <w:sz w:val="24"/>
                  <w:szCs w:val="24"/>
                </w:rPr>
                <w:id w:val="-1331745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 Unicode MS" w:hint="eastAsia"/>
                    <w:sz w:val="24"/>
                    <w:szCs w:val="24"/>
                  </w:rPr>
                  <w:t>☐</w:t>
                </w:r>
              </w:sdtContent>
            </w:sdt>
            <w:r w:rsidR="00C76409">
              <w:rPr>
                <w:rFonts w:ascii="Arial Unicode MS" w:eastAsia="Arial Unicode MS" w:hAnsi="Arial Unicode MS" w:cs="Arial Unicode MS"/>
                <w:sz w:val="24"/>
                <w:szCs w:val="24"/>
              </w:rPr>
              <w:t>Policy Reviewed - No Revision Required</w:t>
            </w:r>
          </w:p>
          <w:p w14:paraId="2F010DE3" w14:textId="77777777" w:rsidR="00711C3A" w:rsidRDefault="00C464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 xml:space="preserve">     </w:t>
            </w:r>
            <w:sdt>
              <w:sdtPr>
                <w:rPr>
                  <w:rFonts w:ascii="Arial Unicode MS" w:eastAsia="Arial Unicode MS" w:hAnsi="Arial Unicode MS" w:cs="Arial Unicode MS"/>
                  <w:sz w:val="24"/>
                  <w:szCs w:val="24"/>
                </w:rPr>
                <w:id w:val="16214911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 Unicode MS" w:hint="eastAsia"/>
                    <w:sz w:val="24"/>
                    <w:szCs w:val="24"/>
                  </w:rPr>
                  <w:t>☐</w:t>
                </w:r>
              </w:sdtContent>
            </w:sdt>
            <w:r w:rsidR="00C76409">
              <w:rPr>
                <w:rFonts w:ascii="Arial Unicode MS" w:eastAsia="Arial Unicode MS" w:hAnsi="Arial Unicode MS" w:cs="Arial Unicode MS"/>
                <w:sz w:val="24"/>
                <w:szCs w:val="24"/>
              </w:rPr>
              <w:t>Interim / Emergency Policy</w:t>
            </w:r>
          </w:p>
          <w:p w14:paraId="567E8791" w14:textId="77777777" w:rsidR="00711C3A" w:rsidRDefault="00C464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 xml:space="preserve">     </w:t>
            </w:r>
            <w:sdt>
              <w:sdtPr>
                <w:rPr>
                  <w:rFonts w:ascii="Arial Unicode MS" w:eastAsia="Arial Unicode MS" w:hAnsi="Arial Unicode MS" w:cs="Arial Unicode MS"/>
                  <w:sz w:val="24"/>
                  <w:szCs w:val="24"/>
                </w:rPr>
                <w:id w:val="-384102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 Unicode MS" w:hint="eastAsia"/>
                    <w:sz w:val="24"/>
                    <w:szCs w:val="24"/>
                  </w:rPr>
                  <w:t>☐</w:t>
                </w:r>
              </w:sdtContent>
            </w:sdt>
            <w:r w:rsidR="00C76409">
              <w:rPr>
                <w:rFonts w:ascii="Arial Unicode MS" w:eastAsia="Arial Unicode MS" w:hAnsi="Arial Unicode MS" w:cs="Arial Unicode MS"/>
                <w:sz w:val="24"/>
                <w:szCs w:val="24"/>
              </w:rPr>
              <w:t>Retirement / Rescission of Existing Policy</w:t>
            </w:r>
          </w:p>
        </w:tc>
      </w:tr>
      <w:tr w:rsidR="00711C3A" w14:paraId="1D5D8BE4" w14:textId="77777777"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5D1214" w14:textId="77777777" w:rsidR="00711C3A" w:rsidRDefault="00C76409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Policy Owner:</w:t>
            </w:r>
          </w:p>
        </w:tc>
        <w:tc>
          <w:tcPr>
            <w:tcW w:w="6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8B558C" w14:textId="77777777" w:rsidR="00711C3A" w:rsidRPr="00FB45DE" w:rsidRDefault="00FE4BA5" w:rsidP="00C4645D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iCs/>
                  <w:sz w:val="24"/>
                  <w:szCs w:val="24"/>
                </w:rPr>
                <w:id w:val="1775891109"/>
                <w:placeholder>
                  <w:docPart w:val="6031C29AFC154065AC5316A594FBA37D"/>
                </w:placeholder>
                <w:showingPlcHdr/>
              </w:sdtPr>
              <w:sdtEndPr/>
              <w:sdtContent>
                <w:r w:rsidR="00C4645D" w:rsidRPr="00FB45DE">
                  <w:rPr>
                    <w:rStyle w:val="PlaceholderText"/>
                  </w:rPr>
                  <w:t>Title of Designated Cabinet Member</w:t>
                </w:r>
              </w:sdtContent>
            </w:sdt>
          </w:p>
        </w:tc>
      </w:tr>
      <w:tr w:rsidR="00711C3A" w14:paraId="1527CEF5" w14:textId="77777777"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CC6DDD" w14:textId="77777777" w:rsidR="00711C3A" w:rsidRDefault="00C76409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Responsible Office:</w:t>
            </w:r>
          </w:p>
        </w:tc>
        <w:tc>
          <w:tcPr>
            <w:tcW w:w="6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9F8E6D" w14:textId="77777777" w:rsidR="00711C3A" w:rsidRPr="00FB45DE" w:rsidRDefault="00FE4BA5" w:rsidP="003F73B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iCs/>
                  <w:sz w:val="24"/>
                  <w:szCs w:val="24"/>
                </w:rPr>
                <w:id w:val="1214086600"/>
                <w:placeholder>
                  <w:docPart w:val="1FD79580165448B79F3C1A848A068A2D"/>
                </w:placeholder>
                <w:showingPlcHdr/>
              </w:sdtPr>
              <w:sdtEndPr/>
              <w:sdtContent>
                <w:r w:rsidR="00C4645D" w:rsidRPr="00FB45DE">
                  <w:rPr>
                    <w:rStyle w:val="PlaceholderText"/>
                  </w:rPr>
                  <w:t>Department/Unit</w:t>
                </w:r>
              </w:sdtContent>
            </w:sdt>
          </w:p>
        </w:tc>
      </w:tr>
      <w:tr w:rsidR="00711C3A" w14:paraId="705F6089" w14:textId="77777777"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3B3AF0" w14:textId="77777777" w:rsidR="00711C3A" w:rsidRDefault="00C76409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Responsible Officer:</w:t>
            </w:r>
          </w:p>
        </w:tc>
        <w:tc>
          <w:tcPr>
            <w:tcW w:w="6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50C9EE" w14:textId="77777777" w:rsidR="00711C3A" w:rsidRDefault="00FE4BA5" w:rsidP="003F73B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i/>
                  <w:iCs/>
                  <w:sz w:val="24"/>
                  <w:szCs w:val="24"/>
                </w:rPr>
                <w:id w:val="1308051053"/>
                <w:placeholder>
                  <w:docPart w:val="90D0F83283314168AC70312C8F3D9D61"/>
                </w:placeholder>
                <w:showingPlcHdr/>
              </w:sdtPr>
              <w:sdtEndPr/>
              <w:sdtContent>
                <w:r w:rsidR="003F73BB" w:rsidRPr="00FB45DE">
                  <w:rPr>
                    <w:rStyle w:val="PlaceholderText"/>
                    <w:i/>
                  </w:rPr>
                  <w:t>Title of Designated Employee</w:t>
                </w:r>
              </w:sdtContent>
            </w:sdt>
          </w:p>
        </w:tc>
      </w:tr>
      <w:tr w:rsidR="00711C3A" w14:paraId="7310FBF7" w14:textId="77777777"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076701" w14:textId="77777777" w:rsidR="00711C3A" w:rsidRDefault="00C76409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Date Submitted:</w:t>
            </w:r>
          </w:p>
        </w:tc>
        <w:sdt>
          <w:sdtPr>
            <w:rPr>
              <w:rFonts w:ascii="Times New Roman" w:eastAsia="Times New Roman" w:hAnsi="Times New Roman" w:cs="Times New Roman"/>
              <w:bCs/>
              <w:sz w:val="24"/>
              <w:szCs w:val="24"/>
            </w:rPr>
            <w:id w:val="129756535"/>
            <w:placeholder>
              <w:docPart w:val="5F5FEBDD011646CB8F25B54FF215AAE5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675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50745E4" w14:textId="77777777" w:rsidR="00711C3A" w:rsidRPr="00FB45DE" w:rsidRDefault="003F73BB">
                <w:pPr>
                  <w:widowControl w:val="0"/>
                  <w:spacing w:line="240" w:lineRule="auto"/>
                  <w:rPr>
                    <w:rFonts w:ascii="Times New Roman" w:eastAsia="Times New Roman" w:hAnsi="Times New Roman" w:cs="Times New Roman"/>
                    <w:bCs/>
                    <w:sz w:val="24"/>
                    <w:szCs w:val="24"/>
                  </w:rPr>
                </w:pPr>
                <w:r w:rsidRPr="00FB45DE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711C3A" w14:paraId="6324AA56" w14:textId="77777777"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9F1F26" w14:textId="77777777" w:rsidR="00711C3A" w:rsidRDefault="00C76409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Desired Effective Date: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id w:val="-1009897612"/>
            <w:placeholder>
              <w:docPart w:val="B381679331F34F288FDB9F8F42220F8F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675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C7AEEB7" w14:textId="77777777" w:rsidR="00711C3A" w:rsidRDefault="003F73BB">
                <w:pPr>
                  <w:widowControl w:val="0"/>
                  <w:spacing w:line="240" w:lineRule="auto"/>
                  <w:rPr>
                    <w:rFonts w:ascii="Times New Roman" w:eastAsia="Times New Roman" w:hAnsi="Times New Roman" w:cs="Times New Roman"/>
                    <w:b/>
                    <w:bCs/>
                    <w:sz w:val="24"/>
                    <w:szCs w:val="24"/>
                  </w:rPr>
                </w:pPr>
                <w:r w:rsidRPr="00FB45DE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10A78681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5DFAD80" w14:textId="77777777" w:rsidR="00711C3A" w:rsidRDefault="00C76409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If there are legal requirements, strategic priorities, or other factors that impose time constraints on the issuance of this policy, please explain.</w:t>
      </w:r>
    </w:p>
    <w:p w14:paraId="710FC889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58D2317" w14:textId="753E9458" w:rsidR="00711C3A" w:rsidRDefault="00C76409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*If an existing policy has been reviewed and no revisions are required,</w:t>
      </w:r>
      <w:r w:rsidR="004A491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A30614">
        <w:rPr>
          <w:rFonts w:ascii="Times New Roman" w:eastAsia="Times New Roman" w:hAnsi="Times New Roman" w:cs="Times New Roman"/>
          <w:i/>
          <w:iCs/>
          <w:sz w:val="24"/>
          <w:szCs w:val="24"/>
        </w:rPr>
        <w:t>skip</w:t>
      </w:r>
      <w:r w:rsidR="004A491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to section 3.3 </w:t>
      </w:r>
      <w:r w:rsidR="00A3061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Review and Approval of Policy Action Request. The </w:t>
      </w:r>
      <w:r w:rsidR="004A491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Policy Owner </w:t>
      </w:r>
      <w:r w:rsidR="00A30614">
        <w:rPr>
          <w:rFonts w:ascii="Times New Roman" w:eastAsia="Times New Roman" w:hAnsi="Times New Roman" w:cs="Times New Roman"/>
          <w:i/>
          <w:iCs/>
          <w:sz w:val="24"/>
          <w:szCs w:val="24"/>
        </w:rPr>
        <w:t>is to complete Section 3.3</w:t>
      </w:r>
      <w:r w:rsidR="004A491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712CF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highlight w:val="white"/>
        </w:rPr>
        <w:t xml:space="preserve">and send the </w:t>
      </w:r>
      <w:r w:rsidR="0055470A">
        <w:rPr>
          <w:rFonts w:ascii="Times New Roman" w:eastAsia="Times New Roman" w:hAnsi="Times New Roman" w:cs="Times New Roman"/>
          <w:i/>
          <w:iCs/>
          <w:sz w:val="24"/>
          <w:szCs w:val="24"/>
          <w:highlight w:val="white"/>
        </w:rPr>
        <w:t xml:space="preserve">current version of the policy, along with </w:t>
      </w:r>
      <w:r w:rsidRPr="0055470A">
        <w:rPr>
          <w:rFonts w:ascii="Times New Roman" w:eastAsia="Times New Roman" w:hAnsi="Times New Roman" w:cs="Times New Roman"/>
          <w:i/>
          <w:iCs/>
          <w:sz w:val="24"/>
          <w:szCs w:val="24"/>
          <w:highlight w:val="white"/>
          <w:u w:val="single"/>
        </w:rPr>
        <w:t>this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highlight w:val="white"/>
        </w:rPr>
        <w:t xml:space="preserve"> completed page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to </w:t>
      </w:r>
      <w:hyperlink r:id="rId9">
        <w:r>
          <w:rPr>
            <w:rFonts w:ascii="Times New Roman" w:eastAsia="Times New Roman" w:hAnsi="Times New Roman" w:cs="Times New Roman"/>
            <w:i/>
            <w:iCs/>
            <w:sz w:val="24"/>
            <w:szCs w:val="24"/>
            <w:u w:val="single"/>
          </w:rPr>
          <w:t>policies@drew.edu</w:t>
        </w:r>
      </w:hyperlink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for posting to the University Policy Library. </w:t>
      </w:r>
    </w:p>
    <w:p w14:paraId="1287CB73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E94C70D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CA53A7B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9C144CB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0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711C3A" w14:paraId="4AAF99CB" w14:textId="77777777">
        <w:tc>
          <w:tcPr>
            <w:tcW w:w="9360" w:type="dxa"/>
            <w:shd w:val="clear" w:color="auto" w:fill="1C458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78FDDB" w14:textId="77777777" w:rsidR="00711C3A" w:rsidRDefault="00C764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lastRenderedPageBreak/>
              <w:t>STEP 1: INITIAL ACTIO</w:t>
            </w: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N</w:t>
            </w:r>
          </w:p>
        </w:tc>
      </w:tr>
    </w:tbl>
    <w:p w14:paraId="4DABD56A" w14:textId="77777777" w:rsidR="00711C3A" w:rsidRDefault="00C76409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Complete Sections 1-3 and submit it to the Policy Owner before drafting the policy.</w:t>
      </w:r>
    </w:p>
    <w:p w14:paraId="54272716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1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711C3A" w14:paraId="6B5E1289" w14:textId="77777777">
        <w:tc>
          <w:tcPr>
            <w:tcW w:w="936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136030" w14:textId="77777777" w:rsidR="00711C3A" w:rsidRDefault="00C76409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ASSESSMENT OF NEED</w:t>
            </w:r>
          </w:p>
        </w:tc>
      </w:tr>
    </w:tbl>
    <w:p w14:paraId="12FA10C7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E625146" w14:textId="77777777" w:rsidR="00711C3A" w:rsidRDefault="00FE4BA5">
      <w:pPr>
        <w:widowControl w:val="0"/>
        <w:spacing w:line="240" w:lineRule="auto"/>
        <w:rPr>
          <w:rFonts w:ascii="Times New Roman" w:eastAsia="Times New Roman" w:hAnsi="Times New Roman" w:cs="Times New Roman"/>
          <w:color w:val="1C4587"/>
          <w:sz w:val="24"/>
          <w:szCs w:val="24"/>
        </w:rPr>
      </w:pPr>
      <w:r>
        <w:pict w14:anchorId="4A0F68BD">
          <v:rect id="_x0000_i1026" style="width:0;height:1.5pt" o:hralign="center" o:hrstd="t" o:hr="t" fillcolor="#a0a0a0" stroked="f"/>
        </w:pict>
      </w:r>
    </w:p>
    <w:p w14:paraId="3CD4C000" w14:textId="77777777" w:rsidR="00711C3A" w:rsidRDefault="00C7640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C4587"/>
          <w:sz w:val="24"/>
          <w:szCs w:val="24"/>
        </w:rPr>
        <w:t>1.1 REASON FOR REQUEST</w:t>
      </w:r>
    </w:p>
    <w:p w14:paraId="48D6841C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8970448" w14:textId="77777777" w:rsidR="00711C3A" w:rsidRDefault="00C76409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Address the following points, as applicable:</w:t>
      </w:r>
    </w:p>
    <w:p w14:paraId="048C1D65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0E505A00" w14:textId="77777777" w:rsidR="00711C3A" w:rsidRDefault="00C76409">
      <w:pPr>
        <w:widowControl w:val="0"/>
        <w:numPr>
          <w:ilvl w:val="0"/>
          <w:numId w:val="8"/>
        </w:numPr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Explain why the proposed action is requested.</w:t>
      </w:r>
    </w:p>
    <w:p w14:paraId="3B996F38" w14:textId="77777777" w:rsidR="00711C3A" w:rsidRDefault="00C76409">
      <w:pPr>
        <w:widowControl w:val="0"/>
        <w:numPr>
          <w:ilvl w:val="0"/>
          <w:numId w:val="8"/>
        </w:numPr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Indicate if a change in local/state/federal law or regulation has prompted this action.</w:t>
      </w:r>
    </w:p>
    <w:p w14:paraId="084C7A2F" w14:textId="77777777" w:rsidR="00711C3A" w:rsidRDefault="00C76409">
      <w:pPr>
        <w:widowControl w:val="0"/>
        <w:numPr>
          <w:ilvl w:val="0"/>
          <w:numId w:val="8"/>
        </w:numPr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State what legal, regulatory, financial, operational, accreditation, technological, and/or social requirements this policy action addresses.</w:t>
      </w:r>
    </w:p>
    <w:p w14:paraId="78F81172" w14:textId="77777777" w:rsidR="00711C3A" w:rsidRDefault="00C76409">
      <w:pPr>
        <w:widowControl w:val="0"/>
        <w:numPr>
          <w:ilvl w:val="0"/>
          <w:numId w:val="8"/>
        </w:numPr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Identify what advantages this policy action will bring to the university.</w:t>
      </w:r>
    </w:p>
    <w:p w14:paraId="5FC24157" w14:textId="17FB0D75" w:rsidR="00711C3A" w:rsidRDefault="00C76409">
      <w:pPr>
        <w:widowControl w:val="0"/>
        <w:numPr>
          <w:ilvl w:val="0"/>
          <w:numId w:val="8"/>
        </w:numPr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Identify what risks this policy action helps control.</w:t>
      </w:r>
    </w:p>
    <w:p w14:paraId="15400445" w14:textId="77777777" w:rsidR="00FB45DE" w:rsidRDefault="00FB45DE" w:rsidP="00FB45DE">
      <w:pPr>
        <w:widowControl w:val="0"/>
        <w:spacing w:line="240" w:lineRule="auto"/>
        <w:ind w:left="720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sdt>
      <w:sdtPr>
        <w:rPr>
          <w:rFonts w:ascii="Times New Roman" w:eastAsia="Times New Roman" w:hAnsi="Times New Roman" w:cs="Times New Roman"/>
          <w:sz w:val="24"/>
          <w:szCs w:val="24"/>
        </w:rPr>
        <w:id w:val="-1034189240"/>
        <w:placeholder>
          <w:docPart w:val="3A57B6A51FA34979A040CF8F397DE902"/>
        </w:placeholder>
        <w:showingPlcHdr/>
      </w:sdtPr>
      <w:sdtEndPr/>
      <w:sdtContent>
        <w:p w14:paraId="3A519B6B" w14:textId="77777777" w:rsidR="00711C3A" w:rsidRDefault="003F73BB">
          <w:pPr>
            <w:widowControl w:val="0"/>
            <w:spacing w:line="240" w:lineRule="auto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Style w:val="PlaceholderText"/>
            </w:rPr>
            <w:t xml:space="preserve">Section 1.1 text </w:t>
          </w:r>
        </w:p>
      </w:sdtContent>
    </w:sdt>
    <w:p w14:paraId="67C43887" w14:textId="77777777" w:rsidR="003F73BB" w:rsidRDefault="003F73BB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DB97905" w14:textId="77777777" w:rsidR="003F73BB" w:rsidRDefault="003F73BB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F6496D2" w14:textId="77777777" w:rsidR="003F73BB" w:rsidRDefault="003F73BB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0FAE69B" w14:textId="77777777" w:rsidR="00711C3A" w:rsidRDefault="00FE4BA5">
      <w:pPr>
        <w:widowControl w:val="0"/>
        <w:spacing w:line="240" w:lineRule="auto"/>
        <w:rPr>
          <w:rFonts w:ascii="Times New Roman" w:eastAsia="Times New Roman" w:hAnsi="Times New Roman" w:cs="Times New Roman"/>
          <w:color w:val="1C4587"/>
          <w:sz w:val="24"/>
          <w:szCs w:val="24"/>
        </w:rPr>
      </w:pPr>
      <w:r>
        <w:pict w14:anchorId="4C31E417">
          <v:rect id="_x0000_i1027" style="width:0;height:1.5pt" o:hralign="center" o:hrstd="t" o:hr="t" fillcolor="#a0a0a0" stroked="f"/>
        </w:pict>
      </w:r>
    </w:p>
    <w:p w14:paraId="446DACF0" w14:textId="77777777" w:rsidR="00711C3A" w:rsidRDefault="00C7640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C4587"/>
          <w:sz w:val="24"/>
          <w:szCs w:val="24"/>
        </w:rPr>
        <w:t>1.2 REQUESTS TO DEVELOP NEW, REVISED OR INTERIM / EMERGENCY POLICIES</w:t>
      </w:r>
    </w:p>
    <w:p w14:paraId="3E904ADB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0947AF7" w14:textId="77777777" w:rsidR="00711C3A" w:rsidRDefault="00C76409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Complete this section if the requested policy action is to create a new policy, revise an existing policy, or to create an interim/emergency policy. If requesting to retire/rescind a policy, write (“N/A”) in this section. Address the following points, as applicable:</w:t>
      </w:r>
    </w:p>
    <w:p w14:paraId="1B3E338B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3C4C1EDB" w14:textId="77777777" w:rsidR="00711C3A" w:rsidRDefault="00C76409">
      <w:pPr>
        <w:widowControl w:val="0"/>
        <w:numPr>
          <w:ilvl w:val="0"/>
          <w:numId w:val="10"/>
        </w:numPr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Write 2-5 sentences summarizing the principles of the proposed policy/policy revision and briefly outline the procedures to be used to implement it.</w:t>
      </w:r>
    </w:p>
    <w:p w14:paraId="4F489CB6" w14:textId="77777777" w:rsidR="00711C3A" w:rsidRDefault="00C76409">
      <w:pPr>
        <w:widowControl w:val="0"/>
        <w:numPr>
          <w:ilvl w:val="0"/>
          <w:numId w:val="10"/>
        </w:numPr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State clearly the problem this policy is targeting. Precisely state the way(s) this policy will solve this problem.</w:t>
      </w:r>
    </w:p>
    <w:p w14:paraId="2FB0D433" w14:textId="77777777" w:rsidR="00711C3A" w:rsidRDefault="00C76409">
      <w:pPr>
        <w:widowControl w:val="0"/>
        <w:numPr>
          <w:ilvl w:val="0"/>
          <w:numId w:val="10"/>
        </w:numPr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Outline (some of) the procedures this policy requires of the university community that will deliver this solution.</w:t>
      </w:r>
    </w:p>
    <w:p w14:paraId="2DC97974" w14:textId="2847B6F2" w:rsidR="00711C3A" w:rsidRDefault="00C76409">
      <w:pPr>
        <w:widowControl w:val="0"/>
        <w:numPr>
          <w:ilvl w:val="0"/>
          <w:numId w:val="10"/>
        </w:numPr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You may want to indicate, generally, the scope of the policy, e.g., what operational activities of the university will be affected, and what related areas will not be affected.</w:t>
      </w:r>
    </w:p>
    <w:p w14:paraId="62423622" w14:textId="77777777" w:rsidR="00B32087" w:rsidRDefault="00B32087" w:rsidP="00B32087">
      <w:pPr>
        <w:widowControl w:val="0"/>
        <w:spacing w:line="240" w:lineRule="auto"/>
        <w:ind w:left="720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sdt>
      <w:sdtPr>
        <w:rPr>
          <w:rFonts w:ascii="Times New Roman" w:eastAsia="Times New Roman" w:hAnsi="Times New Roman" w:cs="Times New Roman"/>
          <w:color w:val="1C4587"/>
          <w:sz w:val="24"/>
          <w:szCs w:val="24"/>
        </w:rPr>
        <w:id w:val="-913617207"/>
        <w:placeholder>
          <w:docPart w:val="EF1E5E400C1D4809A96BDFDBBA405AA4"/>
        </w:placeholder>
        <w:showingPlcHdr/>
      </w:sdtPr>
      <w:sdtEndPr/>
      <w:sdtContent>
        <w:p w14:paraId="25451136" w14:textId="77777777" w:rsidR="00711C3A" w:rsidRDefault="003F73BB">
          <w:pPr>
            <w:widowControl w:val="0"/>
            <w:spacing w:line="240" w:lineRule="auto"/>
            <w:rPr>
              <w:rFonts w:ascii="Times New Roman" w:eastAsia="Times New Roman" w:hAnsi="Times New Roman" w:cs="Times New Roman"/>
              <w:color w:val="1C4587"/>
              <w:sz w:val="24"/>
              <w:szCs w:val="24"/>
            </w:rPr>
          </w:pPr>
          <w:r>
            <w:rPr>
              <w:rStyle w:val="PlaceholderText"/>
            </w:rPr>
            <w:t>Section 1.2 text</w:t>
          </w:r>
        </w:p>
      </w:sdtContent>
    </w:sdt>
    <w:p w14:paraId="65B215B0" w14:textId="77777777" w:rsidR="003F73BB" w:rsidRDefault="003F73BB">
      <w:pPr>
        <w:widowControl w:val="0"/>
        <w:spacing w:line="240" w:lineRule="auto"/>
      </w:pPr>
    </w:p>
    <w:p w14:paraId="7BF6EF4E" w14:textId="77777777" w:rsidR="003F73BB" w:rsidRDefault="003F73BB">
      <w:pPr>
        <w:widowControl w:val="0"/>
        <w:spacing w:line="240" w:lineRule="auto"/>
      </w:pPr>
    </w:p>
    <w:p w14:paraId="4B477287" w14:textId="77777777" w:rsidR="003F73BB" w:rsidRDefault="003F73BB">
      <w:pPr>
        <w:widowControl w:val="0"/>
        <w:spacing w:line="240" w:lineRule="auto"/>
      </w:pPr>
    </w:p>
    <w:p w14:paraId="0F01942A" w14:textId="77777777" w:rsidR="003F73BB" w:rsidRDefault="003F73BB">
      <w:pPr>
        <w:widowControl w:val="0"/>
        <w:spacing w:line="240" w:lineRule="auto"/>
      </w:pPr>
    </w:p>
    <w:p w14:paraId="4A9DD10B" w14:textId="77777777" w:rsidR="003F73BB" w:rsidRDefault="003F73BB">
      <w:pPr>
        <w:widowControl w:val="0"/>
        <w:spacing w:line="240" w:lineRule="auto"/>
      </w:pPr>
    </w:p>
    <w:p w14:paraId="23697F45" w14:textId="2123967D" w:rsidR="003F73BB" w:rsidRDefault="003F73BB">
      <w:pPr>
        <w:widowControl w:val="0"/>
        <w:spacing w:line="240" w:lineRule="auto"/>
      </w:pPr>
    </w:p>
    <w:p w14:paraId="6D50EE9B" w14:textId="54DEAF29" w:rsidR="00B32087" w:rsidRDefault="00B32087">
      <w:pPr>
        <w:widowControl w:val="0"/>
        <w:spacing w:line="240" w:lineRule="auto"/>
      </w:pPr>
    </w:p>
    <w:p w14:paraId="7DF2A5A9" w14:textId="60CA4891" w:rsidR="00B32087" w:rsidRDefault="00B32087">
      <w:pPr>
        <w:widowControl w:val="0"/>
        <w:spacing w:line="240" w:lineRule="auto"/>
      </w:pPr>
    </w:p>
    <w:p w14:paraId="4B4ECC66" w14:textId="77777777" w:rsidR="00B32087" w:rsidRDefault="00B32087">
      <w:pPr>
        <w:widowControl w:val="0"/>
        <w:spacing w:line="240" w:lineRule="auto"/>
      </w:pPr>
    </w:p>
    <w:p w14:paraId="21443F9A" w14:textId="77777777" w:rsidR="00711C3A" w:rsidRDefault="00FE4BA5">
      <w:pPr>
        <w:widowControl w:val="0"/>
        <w:spacing w:line="240" w:lineRule="auto"/>
        <w:rPr>
          <w:rFonts w:ascii="Times New Roman" w:eastAsia="Times New Roman" w:hAnsi="Times New Roman" w:cs="Times New Roman"/>
          <w:color w:val="1C4587"/>
          <w:sz w:val="24"/>
          <w:szCs w:val="24"/>
        </w:rPr>
      </w:pPr>
      <w:r>
        <w:pict w14:anchorId="3108207F">
          <v:rect id="_x0000_i1028" style="width:0;height:1.5pt" o:hralign="center" o:hrstd="t" o:hr="t" fillcolor="#a0a0a0" stroked="f"/>
        </w:pict>
      </w:r>
    </w:p>
    <w:p w14:paraId="5248C000" w14:textId="77777777" w:rsidR="00711C3A" w:rsidRDefault="00C76409">
      <w:pPr>
        <w:widowControl w:val="0"/>
        <w:spacing w:line="240" w:lineRule="auto"/>
        <w:rPr>
          <w:rFonts w:ascii="Times New Roman" w:eastAsia="Times New Roman" w:hAnsi="Times New Roman" w:cs="Times New Roman"/>
          <w:color w:val="1C4587"/>
          <w:sz w:val="24"/>
          <w:szCs w:val="24"/>
        </w:rPr>
      </w:pPr>
      <w:r>
        <w:rPr>
          <w:rFonts w:ascii="Times New Roman" w:eastAsia="Times New Roman" w:hAnsi="Times New Roman" w:cs="Times New Roman"/>
          <w:color w:val="1C4587"/>
          <w:sz w:val="24"/>
          <w:szCs w:val="24"/>
        </w:rPr>
        <w:t>1.3  REQUESTS TO RETIRE/RESCIND AN EXISTING POLICY</w:t>
      </w:r>
    </w:p>
    <w:p w14:paraId="4BFA9DA9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87F382E" w14:textId="77777777" w:rsidR="00711C3A" w:rsidRDefault="00C76409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Complete this section if the requested policy action is retirement/rescission of an existing policy. For all other requests, write “N/A” in this section.</w:t>
      </w:r>
    </w:p>
    <w:p w14:paraId="739B2A1A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22AB2F24" w14:textId="77777777" w:rsidR="00711C3A" w:rsidRDefault="00C76409">
      <w:pPr>
        <w:widowControl w:val="0"/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Explain the risks addressed by the current policy. Explain how those risks will be managed after the policy is rescinded.</w:t>
      </w:r>
    </w:p>
    <w:p w14:paraId="1C3C501F" w14:textId="77777777" w:rsidR="00711C3A" w:rsidRDefault="00C76409">
      <w:pPr>
        <w:widowControl w:val="0"/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If the content of the policy will be posted online as a guideline, procedure or other guidance document, please attach or include a URL for the document.</w:t>
      </w:r>
    </w:p>
    <w:p w14:paraId="50DA7925" w14:textId="77777777" w:rsidR="00711C3A" w:rsidRDefault="00C76409">
      <w:pPr>
        <w:widowControl w:val="0"/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Describe how and to whom the rescission/retirement will be communicated.</w:t>
      </w:r>
    </w:p>
    <w:p w14:paraId="68667002" w14:textId="77777777" w:rsidR="00711C3A" w:rsidRDefault="00C76409">
      <w:pPr>
        <w:widowControl w:val="0"/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Provide a copy of the current policy with this form.</w:t>
      </w:r>
    </w:p>
    <w:p w14:paraId="3CE3E853" w14:textId="77777777" w:rsidR="003F73BB" w:rsidRDefault="003F73BB" w:rsidP="003F73BB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sdt>
      <w:sdtPr>
        <w:rPr>
          <w:rFonts w:ascii="Times New Roman" w:eastAsia="Times New Roman" w:hAnsi="Times New Roman" w:cs="Times New Roman"/>
          <w:i/>
          <w:iCs/>
          <w:sz w:val="24"/>
          <w:szCs w:val="24"/>
        </w:rPr>
        <w:id w:val="934012636"/>
        <w:placeholder>
          <w:docPart w:val="E30A8331949D472C9B9AD52F290B3594"/>
        </w:placeholder>
        <w:showingPlcHdr/>
      </w:sdtPr>
      <w:sdtEndPr/>
      <w:sdtContent>
        <w:p w14:paraId="0E548BB3" w14:textId="77777777" w:rsidR="003F73BB" w:rsidRDefault="003F73BB" w:rsidP="003F73BB">
          <w:pPr>
            <w:widowControl w:val="0"/>
            <w:spacing w:line="240" w:lineRule="auto"/>
            <w:rPr>
              <w:rFonts w:ascii="Times New Roman" w:eastAsia="Times New Roman" w:hAnsi="Times New Roman" w:cs="Times New Roman"/>
              <w:i/>
              <w:iCs/>
              <w:sz w:val="24"/>
              <w:szCs w:val="24"/>
            </w:rPr>
          </w:pPr>
          <w:r>
            <w:rPr>
              <w:rStyle w:val="PlaceholderText"/>
            </w:rPr>
            <w:t>Section 1.3 text</w:t>
          </w:r>
        </w:p>
      </w:sdtContent>
    </w:sdt>
    <w:p w14:paraId="5C8019CF" w14:textId="77777777" w:rsidR="003F73BB" w:rsidRDefault="003F73BB" w:rsidP="003F73BB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396AF47D" w14:textId="77777777" w:rsidR="003F73BB" w:rsidRDefault="003F73BB" w:rsidP="003F73BB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57323487" w14:textId="77777777" w:rsidR="003F73BB" w:rsidRDefault="003F73BB" w:rsidP="003F73BB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3C160612" w14:textId="77777777" w:rsidR="003F73BB" w:rsidRDefault="003F73BB" w:rsidP="003F73BB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33F3B103" w14:textId="77777777" w:rsidR="003F73BB" w:rsidRDefault="003F73BB" w:rsidP="003F73BB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26DA9D14" w14:textId="77777777" w:rsidR="003F73BB" w:rsidRDefault="003F73BB" w:rsidP="003F73BB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2BC8CBB4" w14:textId="77777777" w:rsidR="003F73BB" w:rsidRDefault="003F73BB" w:rsidP="003F73BB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513B7E26" w14:textId="77777777" w:rsidR="003F73BB" w:rsidRDefault="003F73BB" w:rsidP="003F73BB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tbl>
      <w:tblPr>
        <w:tblStyle w:val="a2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711C3A" w14:paraId="67DE1180" w14:textId="77777777">
        <w:tc>
          <w:tcPr>
            <w:tcW w:w="936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6355C3" w14:textId="77777777" w:rsidR="00711C3A" w:rsidRDefault="00C76409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IMPACT ASSESSMENT</w:t>
            </w:r>
          </w:p>
        </w:tc>
      </w:tr>
    </w:tbl>
    <w:p w14:paraId="4D52387C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64DD6D8" w14:textId="77777777" w:rsidR="00711C3A" w:rsidRDefault="00FE4BA5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pict w14:anchorId="1FD36F52">
          <v:rect id="_x0000_i1029" style="width:0;height:1.5pt" o:hralign="center" o:hrstd="t" o:hr="t" fillcolor="#a0a0a0" stroked="f"/>
        </w:pict>
      </w:r>
    </w:p>
    <w:p w14:paraId="53380897" w14:textId="77777777" w:rsidR="00711C3A" w:rsidRDefault="00C7640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C4587"/>
          <w:sz w:val="24"/>
          <w:szCs w:val="24"/>
        </w:rPr>
        <w:t>2.1 STAKEHOLDERS</w:t>
      </w:r>
    </w:p>
    <w:p w14:paraId="27AE66D1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68AB3139" w14:textId="1DFC752B" w:rsidR="00711C3A" w:rsidRDefault="00C76409">
      <w:pPr>
        <w:widowControl w:val="0"/>
        <w:numPr>
          <w:ilvl w:val="0"/>
          <w:numId w:val="14"/>
        </w:numPr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What categories of individuals (e.g., students, staff, faculty, etc.) will be most affected by the policy action?</w:t>
      </w:r>
    </w:p>
    <w:p w14:paraId="7927ACB0" w14:textId="77777777" w:rsidR="00B32087" w:rsidRDefault="00B32087" w:rsidP="00B32087">
      <w:pPr>
        <w:widowControl w:val="0"/>
        <w:spacing w:line="240" w:lineRule="auto"/>
        <w:ind w:left="720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sdt>
      <w:sdtPr>
        <w:rPr>
          <w:rFonts w:ascii="Times New Roman" w:eastAsia="Times New Roman" w:hAnsi="Times New Roman" w:cs="Times New Roman"/>
          <w:i/>
          <w:iCs/>
          <w:sz w:val="24"/>
          <w:szCs w:val="24"/>
        </w:rPr>
        <w:id w:val="-81067830"/>
        <w:placeholder>
          <w:docPart w:val="AEBCBC8CF6984316BDEABD5CB0C9932F"/>
        </w:placeholder>
        <w:showingPlcHdr/>
      </w:sdtPr>
      <w:sdtEndPr/>
      <w:sdtContent>
        <w:p w14:paraId="0A8C349F" w14:textId="77777777" w:rsidR="003F73BB" w:rsidRDefault="003F73BB" w:rsidP="003F73BB">
          <w:pPr>
            <w:widowControl w:val="0"/>
            <w:spacing w:line="240" w:lineRule="auto"/>
            <w:ind w:left="360" w:firstLine="360"/>
            <w:rPr>
              <w:rFonts w:ascii="Times New Roman" w:eastAsia="Times New Roman" w:hAnsi="Times New Roman" w:cs="Times New Roman"/>
              <w:i/>
              <w:iCs/>
              <w:sz w:val="24"/>
              <w:szCs w:val="24"/>
            </w:rPr>
          </w:pPr>
          <w:r>
            <w:rPr>
              <w:rStyle w:val="PlaceholderText"/>
            </w:rPr>
            <w:t>2.1 section text</w:t>
          </w:r>
        </w:p>
      </w:sdtContent>
    </w:sdt>
    <w:p w14:paraId="3FCB743B" w14:textId="0218D361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0D71D209" w14:textId="629353AC" w:rsidR="00B32087" w:rsidRDefault="00B32087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48FDEB5D" w14:textId="77777777" w:rsidR="00B32087" w:rsidRDefault="00B32087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7B36C54F" w14:textId="77777777" w:rsidR="003F73BB" w:rsidRDefault="003F73BB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7F3C6BA5" w14:textId="77777777" w:rsidR="00711C3A" w:rsidRDefault="00C76409">
      <w:pPr>
        <w:widowControl w:val="0"/>
        <w:numPr>
          <w:ilvl w:val="0"/>
          <w:numId w:val="3"/>
        </w:numPr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What other units, if any, will be affected by the policy action?</w:t>
      </w:r>
    </w:p>
    <w:p w14:paraId="4BFA9433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67143AB9" w14:textId="77777777" w:rsidR="00711C3A" w:rsidRPr="00B32087" w:rsidRDefault="00C76409">
      <w:pPr>
        <w:widowControl w:val="0"/>
        <w:spacing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</w:r>
      <w:sdt>
        <w:sdtPr>
          <w:rPr>
            <w:rFonts w:ascii="Times New Roman" w:eastAsia="Times New Roman" w:hAnsi="Times New Roman" w:cs="Times New Roman"/>
            <w:iCs/>
            <w:sz w:val="24"/>
            <w:szCs w:val="24"/>
          </w:rPr>
          <w:id w:val="19422626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73BB" w:rsidRPr="00B32087">
            <w:rPr>
              <w:rFonts w:ascii="MS Gothic" w:eastAsia="MS Gothic" w:hAnsi="MS Gothic" w:cs="Times New Roman" w:hint="eastAsia"/>
              <w:iCs/>
              <w:sz w:val="24"/>
              <w:szCs w:val="24"/>
            </w:rPr>
            <w:t>☐</w:t>
          </w:r>
        </w:sdtContent>
      </w:sdt>
      <w:r w:rsidR="003F73BB" w:rsidRPr="00B32087">
        <w:rPr>
          <w:rFonts w:ascii="Times New Roman" w:eastAsia="Times New Roman" w:hAnsi="Times New Roman" w:cs="Times New Roman"/>
          <w:iCs/>
          <w:sz w:val="24"/>
          <w:szCs w:val="24"/>
        </w:rPr>
        <w:t>Academic Affairs</w:t>
      </w:r>
      <w:r w:rsidR="003F73BB" w:rsidRPr="00B32087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="003F73BB" w:rsidRPr="00B32087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="003F73BB" w:rsidRPr="00B32087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sdt>
        <w:sdtPr>
          <w:rPr>
            <w:rFonts w:ascii="Times New Roman" w:eastAsia="Times New Roman" w:hAnsi="Times New Roman" w:cs="Times New Roman"/>
            <w:iCs/>
            <w:sz w:val="24"/>
            <w:szCs w:val="24"/>
          </w:rPr>
          <w:id w:val="2386059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73BB" w:rsidRPr="00B32087">
            <w:rPr>
              <w:rFonts w:ascii="MS Gothic" w:eastAsia="MS Gothic" w:hAnsi="MS Gothic" w:cs="Times New Roman" w:hint="eastAsia"/>
              <w:iCs/>
              <w:sz w:val="24"/>
              <w:szCs w:val="24"/>
            </w:rPr>
            <w:t>☐</w:t>
          </w:r>
        </w:sdtContent>
      </w:sdt>
      <w:r w:rsidRPr="00B32087">
        <w:rPr>
          <w:rFonts w:ascii="Times New Roman" w:eastAsia="Times New Roman" w:hAnsi="Times New Roman" w:cs="Times New Roman"/>
          <w:iCs/>
          <w:sz w:val="24"/>
          <w:szCs w:val="24"/>
        </w:rPr>
        <w:t>Registrar</w:t>
      </w:r>
    </w:p>
    <w:p w14:paraId="0E1DAF04" w14:textId="77777777" w:rsidR="00711C3A" w:rsidRPr="00B32087" w:rsidRDefault="00C76409">
      <w:pPr>
        <w:widowControl w:val="0"/>
        <w:spacing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32087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sdt>
        <w:sdtPr>
          <w:rPr>
            <w:rFonts w:ascii="Times New Roman" w:eastAsia="Times New Roman" w:hAnsi="Times New Roman" w:cs="Times New Roman"/>
            <w:iCs/>
            <w:sz w:val="24"/>
            <w:szCs w:val="24"/>
          </w:rPr>
          <w:id w:val="272255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73BB" w:rsidRPr="00B32087">
            <w:rPr>
              <w:rFonts w:ascii="MS Gothic" w:eastAsia="MS Gothic" w:hAnsi="MS Gothic" w:cs="Times New Roman" w:hint="eastAsia"/>
              <w:iCs/>
              <w:sz w:val="24"/>
              <w:szCs w:val="24"/>
            </w:rPr>
            <w:t>☐</w:t>
          </w:r>
        </w:sdtContent>
      </w:sdt>
      <w:r w:rsidR="003F73BB" w:rsidRPr="00B32087">
        <w:rPr>
          <w:rFonts w:ascii="Times New Roman" w:eastAsia="Times New Roman" w:hAnsi="Times New Roman" w:cs="Times New Roman"/>
          <w:iCs/>
          <w:sz w:val="24"/>
          <w:szCs w:val="24"/>
        </w:rPr>
        <w:t>Athletics</w:t>
      </w:r>
      <w:r w:rsidR="003F73BB" w:rsidRPr="00B32087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="003F73BB" w:rsidRPr="00B32087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="003F73BB" w:rsidRPr="00B32087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="003F73BB" w:rsidRPr="00B32087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sdt>
        <w:sdtPr>
          <w:rPr>
            <w:rFonts w:ascii="Times New Roman" w:eastAsia="Times New Roman" w:hAnsi="Times New Roman" w:cs="Times New Roman"/>
            <w:iCs/>
            <w:sz w:val="24"/>
            <w:szCs w:val="24"/>
          </w:rPr>
          <w:id w:val="7731252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73BB" w:rsidRPr="00B32087">
            <w:rPr>
              <w:rFonts w:ascii="MS Gothic" w:eastAsia="MS Gothic" w:hAnsi="MS Gothic" w:cs="Times New Roman" w:hint="eastAsia"/>
              <w:iCs/>
              <w:sz w:val="24"/>
              <w:szCs w:val="24"/>
            </w:rPr>
            <w:t>☐</w:t>
          </w:r>
        </w:sdtContent>
      </w:sdt>
      <w:r w:rsidRPr="00B32087">
        <w:rPr>
          <w:rFonts w:ascii="Times New Roman" w:eastAsia="Times New Roman" w:hAnsi="Times New Roman" w:cs="Times New Roman"/>
          <w:iCs/>
          <w:sz w:val="24"/>
          <w:szCs w:val="24"/>
        </w:rPr>
        <w:t>Research</w:t>
      </w:r>
    </w:p>
    <w:p w14:paraId="23CFDDD5" w14:textId="77777777" w:rsidR="00711C3A" w:rsidRPr="00B32087" w:rsidRDefault="00C76409">
      <w:pPr>
        <w:widowControl w:val="0"/>
        <w:spacing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32087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sdt>
        <w:sdtPr>
          <w:rPr>
            <w:rFonts w:ascii="Times New Roman" w:eastAsia="Times New Roman" w:hAnsi="Times New Roman" w:cs="Times New Roman"/>
            <w:iCs/>
            <w:sz w:val="24"/>
            <w:szCs w:val="24"/>
          </w:rPr>
          <w:id w:val="10905010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73BB" w:rsidRPr="00B32087">
            <w:rPr>
              <w:rFonts w:ascii="MS Gothic" w:eastAsia="MS Gothic" w:hAnsi="MS Gothic" w:cs="Times New Roman" w:hint="eastAsia"/>
              <w:iCs/>
              <w:sz w:val="24"/>
              <w:szCs w:val="24"/>
            </w:rPr>
            <w:t>☐</w:t>
          </w:r>
        </w:sdtContent>
      </w:sdt>
      <w:r w:rsidR="003F73BB" w:rsidRPr="00B32087">
        <w:rPr>
          <w:rFonts w:ascii="Times New Roman" w:eastAsia="Times New Roman" w:hAnsi="Times New Roman" w:cs="Times New Roman"/>
          <w:iCs/>
          <w:sz w:val="24"/>
          <w:szCs w:val="24"/>
        </w:rPr>
        <w:t>Business Affairs</w:t>
      </w:r>
      <w:r w:rsidR="003F73BB" w:rsidRPr="00B32087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="003F73BB" w:rsidRPr="00B32087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="003F73BB" w:rsidRPr="00B32087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sdt>
        <w:sdtPr>
          <w:rPr>
            <w:rFonts w:ascii="Times New Roman" w:eastAsia="Times New Roman" w:hAnsi="Times New Roman" w:cs="Times New Roman"/>
            <w:iCs/>
            <w:sz w:val="24"/>
            <w:szCs w:val="24"/>
          </w:rPr>
          <w:id w:val="2061819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73BB" w:rsidRPr="00B32087">
            <w:rPr>
              <w:rFonts w:ascii="MS Gothic" w:eastAsia="MS Gothic" w:hAnsi="MS Gothic" w:cs="Times New Roman" w:hint="eastAsia"/>
              <w:iCs/>
              <w:sz w:val="24"/>
              <w:szCs w:val="24"/>
            </w:rPr>
            <w:t>☐</w:t>
          </w:r>
        </w:sdtContent>
      </w:sdt>
      <w:r w:rsidRPr="00B32087">
        <w:rPr>
          <w:rFonts w:ascii="Times New Roman" w:eastAsia="Times New Roman" w:hAnsi="Times New Roman" w:cs="Times New Roman"/>
          <w:iCs/>
          <w:sz w:val="24"/>
          <w:szCs w:val="24"/>
        </w:rPr>
        <w:t>Student Affairs</w:t>
      </w:r>
      <w:r w:rsidRPr="00B32087">
        <w:rPr>
          <w:rFonts w:ascii="Times New Roman" w:eastAsia="Times New Roman" w:hAnsi="Times New Roman" w:cs="Times New Roman"/>
          <w:iCs/>
          <w:sz w:val="24"/>
          <w:szCs w:val="24"/>
        </w:rPr>
        <w:tab/>
      </w:r>
    </w:p>
    <w:p w14:paraId="787E02C0" w14:textId="77777777" w:rsidR="00711C3A" w:rsidRPr="00B32087" w:rsidRDefault="00FE4BA5">
      <w:pPr>
        <w:widowControl w:val="0"/>
        <w:spacing w:line="240" w:lineRule="auto"/>
        <w:ind w:firstLine="720"/>
        <w:rPr>
          <w:rFonts w:ascii="Times New Roman" w:eastAsia="Times New Roman" w:hAnsi="Times New Roman" w:cs="Times New Roman"/>
          <w:iCs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iCs/>
            <w:sz w:val="24"/>
            <w:szCs w:val="24"/>
          </w:rPr>
          <w:id w:val="3030520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73BB" w:rsidRPr="00B32087">
            <w:rPr>
              <w:rFonts w:ascii="MS Gothic" w:eastAsia="MS Gothic" w:hAnsi="MS Gothic" w:cs="Times New Roman" w:hint="eastAsia"/>
              <w:iCs/>
              <w:sz w:val="24"/>
              <w:szCs w:val="24"/>
            </w:rPr>
            <w:t>☐</w:t>
          </w:r>
        </w:sdtContent>
      </w:sdt>
      <w:r w:rsidR="003F73BB" w:rsidRPr="00B32087">
        <w:rPr>
          <w:rFonts w:ascii="Times New Roman" w:eastAsia="Times New Roman" w:hAnsi="Times New Roman" w:cs="Times New Roman"/>
          <w:iCs/>
          <w:sz w:val="24"/>
          <w:szCs w:val="24"/>
        </w:rPr>
        <w:t>Human Resources</w:t>
      </w:r>
      <w:r w:rsidR="003F73BB" w:rsidRPr="00B32087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="003F73BB" w:rsidRPr="00B32087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="003F73BB" w:rsidRPr="00B32087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sdt>
        <w:sdtPr>
          <w:rPr>
            <w:rFonts w:ascii="Times New Roman" w:eastAsia="Times New Roman" w:hAnsi="Times New Roman" w:cs="Times New Roman"/>
            <w:iCs/>
            <w:sz w:val="24"/>
            <w:szCs w:val="24"/>
          </w:rPr>
          <w:id w:val="20631418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73BB" w:rsidRPr="00B32087">
            <w:rPr>
              <w:rFonts w:ascii="MS Gothic" w:eastAsia="MS Gothic" w:hAnsi="MS Gothic" w:cs="Times New Roman" w:hint="eastAsia"/>
              <w:iCs/>
              <w:sz w:val="24"/>
              <w:szCs w:val="24"/>
            </w:rPr>
            <w:t>☐</w:t>
          </w:r>
        </w:sdtContent>
      </w:sdt>
      <w:r w:rsidR="00C76409" w:rsidRPr="00B32087">
        <w:rPr>
          <w:rFonts w:ascii="Times New Roman" w:eastAsia="Times New Roman" w:hAnsi="Times New Roman" w:cs="Times New Roman"/>
          <w:iCs/>
          <w:sz w:val="24"/>
          <w:szCs w:val="24"/>
        </w:rPr>
        <w:t>University Advancement</w:t>
      </w:r>
    </w:p>
    <w:p w14:paraId="153C7FCE" w14:textId="77777777" w:rsidR="00711C3A" w:rsidRPr="00B32087" w:rsidRDefault="00C76409">
      <w:pPr>
        <w:widowControl w:val="0"/>
        <w:spacing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32087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sdt>
        <w:sdtPr>
          <w:rPr>
            <w:rFonts w:ascii="Times New Roman" w:eastAsia="Times New Roman" w:hAnsi="Times New Roman" w:cs="Times New Roman"/>
            <w:iCs/>
            <w:sz w:val="24"/>
            <w:szCs w:val="24"/>
          </w:rPr>
          <w:id w:val="16319780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73BB" w:rsidRPr="00B32087">
            <w:rPr>
              <w:rFonts w:ascii="MS Gothic" w:eastAsia="MS Gothic" w:hAnsi="MS Gothic" w:cs="Times New Roman" w:hint="eastAsia"/>
              <w:iCs/>
              <w:sz w:val="24"/>
              <w:szCs w:val="24"/>
            </w:rPr>
            <w:t>☐</w:t>
          </w:r>
        </w:sdtContent>
      </w:sdt>
      <w:r w:rsidRPr="00B32087">
        <w:rPr>
          <w:rFonts w:ascii="Times New Roman" w:eastAsia="Times New Roman" w:hAnsi="Times New Roman" w:cs="Times New Roman"/>
          <w:iCs/>
          <w:sz w:val="24"/>
          <w:szCs w:val="24"/>
        </w:rPr>
        <w:t>In</w:t>
      </w:r>
      <w:r w:rsidR="003F73BB" w:rsidRPr="00B32087">
        <w:rPr>
          <w:rFonts w:ascii="Times New Roman" w:eastAsia="Times New Roman" w:hAnsi="Times New Roman" w:cs="Times New Roman"/>
          <w:iCs/>
          <w:sz w:val="24"/>
          <w:szCs w:val="24"/>
        </w:rPr>
        <w:t>formation Technology Services</w:t>
      </w:r>
      <w:r w:rsidR="003F73BB" w:rsidRPr="00B32087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sdt>
        <w:sdtPr>
          <w:rPr>
            <w:rFonts w:ascii="Times New Roman" w:eastAsia="Times New Roman" w:hAnsi="Times New Roman" w:cs="Times New Roman"/>
            <w:iCs/>
            <w:sz w:val="24"/>
            <w:szCs w:val="24"/>
          </w:rPr>
          <w:id w:val="7039848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73BB" w:rsidRPr="00B32087">
            <w:rPr>
              <w:rFonts w:ascii="MS Gothic" w:eastAsia="MS Gothic" w:hAnsi="MS Gothic" w:cs="Times New Roman" w:hint="eastAsia"/>
              <w:iCs/>
              <w:sz w:val="24"/>
              <w:szCs w:val="24"/>
            </w:rPr>
            <w:t>☐</w:t>
          </w:r>
        </w:sdtContent>
      </w:sdt>
      <w:r w:rsidRPr="00B32087">
        <w:rPr>
          <w:rFonts w:ascii="Times New Roman" w:eastAsia="Times New Roman" w:hAnsi="Times New Roman" w:cs="Times New Roman"/>
          <w:iCs/>
          <w:sz w:val="24"/>
          <w:szCs w:val="24"/>
        </w:rPr>
        <w:t>University Communications</w:t>
      </w:r>
    </w:p>
    <w:p w14:paraId="4CFFC5A5" w14:textId="77777777" w:rsidR="00711C3A" w:rsidRPr="00B32087" w:rsidRDefault="00C76409">
      <w:pPr>
        <w:widowControl w:val="0"/>
        <w:spacing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32087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sdt>
        <w:sdtPr>
          <w:rPr>
            <w:rFonts w:ascii="Times New Roman" w:eastAsia="Times New Roman" w:hAnsi="Times New Roman" w:cs="Times New Roman"/>
            <w:iCs/>
            <w:sz w:val="24"/>
            <w:szCs w:val="24"/>
          </w:rPr>
          <w:id w:val="-8607367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73BB" w:rsidRPr="00B32087">
            <w:rPr>
              <w:rFonts w:ascii="MS Gothic" w:eastAsia="MS Gothic" w:hAnsi="MS Gothic" w:cs="Times New Roman" w:hint="eastAsia"/>
              <w:iCs/>
              <w:sz w:val="24"/>
              <w:szCs w:val="24"/>
            </w:rPr>
            <w:t>☐</w:t>
          </w:r>
        </w:sdtContent>
      </w:sdt>
      <w:r w:rsidR="003F73BB" w:rsidRPr="00B32087">
        <w:rPr>
          <w:rFonts w:ascii="Times New Roman" w:eastAsia="Times New Roman" w:hAnsi="Times New Roman" w:cs="Times New Roman"/>
          <w:iCs/>
          <w:sz w:val="24"/>
          <w:szCs w:val="24"/>
        </w:rPr>
        <w:t>Library</w:t>
      </w:r>
      <w:r w:rsidR="003F73BB" w:rsidRPr="00B32087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="003F73BB" w:rsidRPr="00B32087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="003F73BB" w:rsidRPr="00B32087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="003F73BB" w:rsidRPr="00B32087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sdt>
        <w:sdtPr>
          <w:rPr>
            <w:rFonts w:ascii="Times New Roman" w:eastAsia="Times New Roman" w:hAnsi="Times New Roman" w:cs="Times New Roman"/>
            <w:iCs/>
            <w:sz w:val="24"/>
            <w:szCs w:val="24"/>
          </w:rPr>
          <w:id w:val="-15129122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73BB" w:rsidRPr="00B32087">
            <w:rPr>
              <w:rFonts w:ascii="MS Gothic" w:eastAsia="MS Gothic" w:hAnsi="MS Gothic" w:cs="Times New Roman" w:hint="eastAsia"/>
              <w:iCs/>
              <w:sz w:val="24"/>
              <w:szCs w:val="24"/>
            </w:rPr>
            <w:t>☐</w:t>
          </w:r>
        </w:sdtContent>
      </w:sdt>
      <w:r w:rsidRPr="00B32087">
        <w:rPr>
          <w:rFonts w:ascii="Times New Roman" w:eastAsia="Times New Roman" w:hAnsi="Times New Roman" w:cs="Times New Roman"/>
          <w:iCs/>
          <w:sz w:val="24"/>
          <w:szCs w:val="24"/>
        </w:rPr>
        <w:t>Other</w:t>
      </w:r>
      <w:sdt>
        <w:sdtPr>
          <w:rPr>
            <w:rFonts w:ascii="Times New Roman" w:eastAsia="Times New Roman" w:hAnsi="Times New Roman" w:cs="Times New Roman"/>
            <w:iCs/>
            <w:sz w:val="24"/>
            <w:szCs w:val="24"/>
          </w:rPr>
          <w:id w:val="-1675484118"/>
          <w:placeholder>
            <w:docPart w:val="DefaultPlaceholder_-1854013440"/>
          </w:placeholder>
        </w:sdtPr>
        <w:sdtEndPr/>
        <w:sdtContent>
          <w:r w:rsidR="003F73BB" w:rsidRPr="00B32087">
            <w:rPr>
              <w:rFonts w:ascii="Times New Roman" w:eastAsia="Times New Roman" w:hAnsi="Times New Roman" w:cs="Times New Roman"/>
              <w:iCs/>
              <w:sz w:val="24"/>
              <w:szCs w:val="24"/>
            </w:rPr>
            <w:t>_________________</w:t>
          </w:r>
          <w:r w:rsidRPr="00B32087">
            <w:rPr>
              <w:rFonts w:ascii="Times New Roman" w:eastAsia="Times New Roman" w:hAnsi="Times New Roman" w:cs="Times New Roman"/>
              <w:iCs/>
              <w:sz w:val="24"/>
              <w:szCs w:val="24"/>
            </w:rPr>
            <w:t>_</w:t>
          </w:r>
        </w:sdtContent>
      </w:sdt>
    </w:p>
    <w:p w14:paraId="0B4E338B" w14:textId="249FB556" w:rsidR="00711C3A" w:rsidRDefault="00C7640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2087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sdt>
        <w:sdtPr>
          <w:rPr>
            <w:rFonts w:ascii="Times New Roman" w:eastAsia="Times New Roman" w:hAnsi="Times New Roman" w:cs="Times New Roman"/>
            <w:iCs/>
            <w:sz w:val="24"/>
            <w:szCs w:val="24"/>
          </w:rPr>
          <w:id w:val="14902066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73BB" w:rsidRPr="00B32087">
            <w:rPr>
              <w:rFonts w:ascii="MS Gothic" w:eastAsia="MS Gothic" w:hAnsi="MS Gothic" w:cs="Times New Roman" w:hint="eastAsia"/>
              <w:iCs/>
              <w:sz w:val="24"/>
              <w:szCs w:val="24"/>
            </w:rPr>
            <w:t>☐</w:t>
          </w:r>
        </w:sdtContent>
      </w:sdt>
      <w:r w:rsidR="00B32087">
        <w:rPr>
          <w:rFonts w:ascii="Times New Roman" w:eastAsia="Times New Roman" w:hAnsi="Times New Roman" w:cs="Times New Roman"/>
          <w:iCs/>
          <w:sz w:val="24"/>
          <w:szCs w:val="24"/>
        </w:rPr>
        <w:t>Public Safety</w:t>
      </w:r>
      <w:r w:rsidR="00B32087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="00B32087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="00B32087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sdt>
        <w:sdtPr>
          <w:rPr>
            <w:rFonts w:ascii="Times New Roman" w:eastAsia="Times New Roman" w:hAnsi="Times New Roman" w:cs="Times New Roman"/>
            <w:iCs/>
            <w:sz w:val="24"/>
            <w:szCs w:val="24"/>
          </w:rPr>
          <w:id w:val="-16100428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73BB" w:rsidRPr="00B32087">
            <w:rPr>
              <w:rFonts w:ascii="MS Gothic" w:eastAsia="MS Gothic" w:hAnsi="MS Gothic" w:cs="Times New Roman" w:hint="eastAsia"/>
              <w:iCs/>
              <w:sz w:val="24"/>
              <w:szCs w:val="24"/>
            </w:rPr>
            <w:t>☐</w:t>
          </w:r>
        </w:sdtContent>
      </w:sdt>
      <w:r w:rsidRPr="00B32087">
        <w:rPr>
          <w:rFonts w:ascii="Times New Roman" w:eastAsia="Times New Roman" w:hAnsi="Times New Roman" w:cs="Times New Roman"/>
          <w:iCs/>
          <w:sz w:val="24"/>
          <w:szCs w:val="24"/>
        </w:rPr>
        <w:t>Other</w:t>
      </w:r>
      <w:r w:rsidRPr="00B3208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434473560"/>
          <w:placeholder>
            <w:docPart w:val="DefaultPlaceholder_-1854013440"/>
          </w:placeholder>
        </w:sdtPr>
        <w:sdtEndPr/>
        <w:sdtContent>
          <w:r w:rsidRPr="00B32087">
            <w:rPr>
              <w:rFonts w:ascii="Times New Roman" w:eastAsia="Times New Roman" w:hAnsi="Times New Roman" w:cs="Times New Roman"/>
              <w:sz w:val="24"/>
              <w:szCs w:val="24"/>
            </w:rPr>
            <w:t>_______________</w:t>
          </w:r>
          <w:r>
            <w:rPr>
              <w:rFonts w:ascii="Times New Roman" w:eastAsia="Times New Roman" w:hAnsi="Times New Roman" w:cs="Times New Roman"/>
              <w:sz w:val="24"/>
              <w:szCs w:val="24"/>
            </w:rPr>
            <w:t>___</w:t>
          </w:r>
        </w:sdtContent>
      </w:sdt>
    </w:p>
    <w:p w14:paraId="1CBE925E" w14:textId="77777777" w:rsidR="00711C3A" w:rsidRDefault="00FE4BA5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lastRenderedPageBreak/>
        <w:pict w14:anchorId="0D6265B3">
          <v:rect id="_x0000_i1030" style="width:0;height:1.5pt" o:hralign="center" o:hrstd="t" o:hr="t" fillcolor="#a0a0a0" stroked="f"/>
        </w:pict>
      </w:r>
    </w:p>
    <w:p w14:paraId="5601EB73" w14:textId="77777777" w:rsidR="00711C3A" w:rsidRDefault="00C76409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  <w:r>
        <w:rPr>
          <w:rFonts w:ascii="Times New Roman" w:eastAsia="Times New Roman" w:hAnsi="Times New Roman" w:cs="Times New Roman"/>
          <w:color w:val="1C4587"/>
          <w:sz w:val="24"/>
          <w:szCs w:val="24"/>
        </w:rPr>
        <w:t>2.2 SYSTEMS AND PROCESSES</w:t>
      </w:r>
    </w:p>
    <w:p w14:paraId="22B289AC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36585EBB" w14:textId="503B2E9E" w:rsidR="00711C3A" w:rsidRDefault="00C76409">
      <w:pPr>
        <w:widowControl w:val="0"/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  <w:t>What changes in existing systems and/or processes should take place in order to ensure compliance with this request, if granted? Consider your area and those of stakeholders impacted by the proposed policy action.</w:t>
      </w:r>
    </w:p>
    <w:p w14:paraId="09784974" w14:textId="77777777" w:rsidR="00B32087" w:rsidRDefault="00B32087" w:rsidP="00B32087">
      <w:pPr>
        <w:widowControl w:val="0"/>
        <w:spacing w:line="240" w:lineRule="auto"/>
        <w:ind w:left="720"/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</w:pPr>
    </w:p>
    <w:sdt>
      <w:sdtPr>
        <w:rPr>
          <w:rFonts w:ascii="Times New Roman" w:eastAsia="Times New Roman" w:hAnsi="Times New Roman" w:cs="Times New Roman"/>
          <w:color w:val="323130"/>
          <w:sz w:val="24"/>
          <w:szCs w:val="24"/>
        </w:rPr>
        <w:id w:val="-105817029"/>
        <w:placeholder>
          <w:docPart w:val="3491F4896E24438B8A222BC023B99246"/>
        </w:placeholder>
        <w:showingPlcHdr/>
      </w:sdtPr>
      <w:sdtEndPr/>
      <w:sdtContent>
        <w:p w14:paraId="7736FE34" w14:textId="77777777" w:rsidR="00711C3A" w:rsidRDefault="003F73BB">
          <w:pPr>
            <w:widowControl w:val="0"/>
            <w:spacing w:line="240" w:lineRule="auto"/>
            <w:rPr>
              <w:rFonts w:ascii="Times New Roman" w:eastAsia="Times New Roman" w:hAnsi="Times New Roman" w:cs="Times New Roman"/>
              <w:color w:val="323130"/>
              <w:sz w:val="24"/>
              <w:szCs w:val="24"/>
            </w:rPr>
          </w:pPr>
          <w:r>
            <w:rPr>
              <w:rStyle w:val="PlaceholderText"/>
            </w:rPr>
            <w:t>Section 2.2 text</w:t>
          </w:r>
        </w:p>
      </w:sdtContent>
    </w:sdt>
    <w:p w14:paraId="13C2FBAB" w14:textId="77777777" w:rsidR="003F73BB" w:rsidRDefault="003F73BB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3A3D7C74" w14:textId="77777777" w:rsidR="003F73BB" w:rsidRDefault="003F73BB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63DC43DB" w14:textId="155F93EA" w:rsidR="003F73BB" w:rsidRDefault="003F73BB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0EBA3A66" w14:textId="195F0BFC" w:rsidR="00B32087" w:rsidRDefault="00B32087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6E5B8D79" w14:textId="494F4D5F" w:rsidR="00B32087" w:rsidRDefault="00B32087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02581D71" w14:textId="096E290F" w:rsidR="00B32087" w:rsidRDefault="00B32087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6229CFFC" w14:textId="791CD578" w:rsidR="00B32087" w:rsidRDefault="00B32087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623652D4" w14:textId="59148121" w:rsidR="00B32087" w:rsidRDefault="00B32087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02AAC155" w14:textId="77777777" w:rsidR="00B32087" w:rsidRDefault="00B32087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142420F9" w14:textId="77777777" w:rsidR="003F73BB" w:rsidRDefault="003F73BB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49119FF6" w14:textId="77777777" w:rsidR="003F73BB" w:rsidRDefault="003F73BB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4432805A" w14:textId="77777777" w:rsidR="003F73BB" w:rsidRDefault="003F73BB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6072CA52" w14:textId="77777777" w:rsidR="003F73BB" w:rsidRDefault="003F73BB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2EC88C86" w14:textId="77777777" w:rsidR="003F73BB" w:rsidRDefault="003F73BB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5EC3B743" w14:textId="77777777" w:rsidR="00711C3A" w:rsidRDefault="00FE4BA5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  <w:r>
        <w:pict w14:anchorId="12E42D64">
          <v:rect id="_x0000_i1031" style="width:0;height:1.5pt" o:hralign="center" o:hrstd="t" o:hr="t" fillcolor="#a0a0a0" stroked="f"/>
        </w:pict>
      </w:r>
    </w:p>
    <w:p w14:paraId="155A633A" w14:textId="77777777" w:rsidR="00711C3A" w:rsidRDefault="00C76409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  <w:r>
        <w:rPr>
          <w:rFonts w:ascii="Times New Roman" w:eastAsia="Times New Roman" w:hAnsi="Times New Roman" w:cs="Times New Roman"/>
          <w:color w:val="1C4587"/>
          <w:sz w:val="24"/>
          <w:szCs w:val="24"/>
        </w:rPr>
        <w:t>2.3 RESOURCES</w:t>
      </w:r>
    </w:p>
    <w:p w14:paraId="479D7266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7E3A9415" w14:textId="77777777" w:rsidR="00711C3A" w:rsidRDefault="00C76409">
      <w:pPr>
        <w:widowControl w:val="0"/>
        <w:numPr>
          <w:ilvl w:val="0"/>
          <w:numId w:val="13"/>
        </w:numPr>
        <w:spacing w:line="240" w:lineRule="auto"/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  <w:t>What resources (human, financial, physical, operational, technological, and other) might be needed to implement and maintain compliance with this policy action? For a request to rescind an existing policy, explain the impact the proposed action may have on existing resources, if granted.</w:t>
      </w:r>
    </w:p>
    <w:p w14:paraId="284FF273" w14:textId="77777777" w:rsidR="00711C3A" w:rsidRDefault="00C76409">
      <w:pPr>
        <w:widowControl w:val="0"/>
        <w:numPr>
          <w:ilvl w:val="0"/>
          <w:numId w:val="13"/>
        </w:numPr>
        <w:spacing w:line="240" w:lineRule="auto"/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  <w:t>Identify what change, if any, to Drew’s culture and/or behaviors may be needed to ensure compliance.</w:t>
      </w:r>
    </w:p>
    <w:p w14:paraId="1E14F355" w14:textId="66A6A9C0" w:rsidR="00711C3A" w:rsidRDefault="00C76409">
      <w:pPr>
        <w:widowControl w:val="0"/>
        <w:numPr>
          <w:ilvl w:val="0"/>
          <w:numId w:val="13"/>
        </w:numPr>
        <w:spacing w:line="240" w:lineRule="auto"/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  <w:t>If the request is to rescind a policy, how will existing resources be impacted by the rescission?</w:t>
      </w:r>
    </w:p>
    <w:p w14:paraId="22CB16F3" w14:textId="77777777" w:rsidR="00B32087" w:rsidRDefault="00B32087" w:rsidP="00B32087">
      <w:pPr>
        <w:widowControl w:val="0"/>
        <w:spacing w:line="240" w:lineRule="auto"/>
        <w:ind w:left="720"/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</w:pPr>
    </w:p>
    <w:sdt>
      <w:sdtPr>
        <w:rPr>
          <w:rFonts w:ascii="Times New Roman" w:eastAsia="Times New Roman" w:hAnsi="Times New Roman" w:cs="Times New Roman"/>
          <w:color w:val="323130"/>
          <w:sz w:val="24"/>
          <w:szCs w:val="24"/>
        </w:rPr>
        <w:id w:val="182096949"/>
        <w:placeholder>
          <w:docPart w:val="F9DAF4D28E984C54ACD496C873E9356E"/>
        </w:placeholder>
        <w:showingPlcHdr/>
      </w:sdtPr>
      <w:sdtEndPr/>
      <w:sdtContent>
        <w:p w14:paraId="24C7B748" w14:textId="77777777" w:rsidR="00711C3A" w:rsidRDefault="00E0523F">
          <w:pPr>
            <w:widowControl w:val="0"/>
            <w:spacing w:line="240" w:lineRule="auto"/>
            <w:rPr>
              <w:rFonts w:ascii="Times New Roman" w:eastAsia="Times New Roman" w:hAnsi="Times New Roman" w:cs="Times New Roman"/>
              <w:color w:val="323130"/>
              <w:sz w:val="24"/>
              <w:szCs w:val="24"/>
            </w:rPr>
          </w:pPr>
          <w:r>
            <w:rPr>
              <w:rStyle w:val="PlaceholderText"/>
            </w:rPr>
            <w:t xml:space="preserve">Section 2.3 text </w:t>
          </w:r>
        </w:p>
      </w:sdtContent>
    </w:sdt>
    <w:p w14:paraId="1CCF0FDD" w14:textId="77777777" w:rsidR="00793113" w:rsidRDefault="00793113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4EA0486F" w14:textId="77777777" w:rsidR="00793113" w:rsidRDefault="00793113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7607982C" w14:textId="77777777" w:rsidR="00793113" w:rsidRDefault="00793113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1C65C5A0" w14:textId="77777777" w:rsidR="00793113" w:rsidRDefault="00793113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075B457F" w14:textId="77777777" w:rsidR="00793113" w:rsidRDefault="00793113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5385DFB8" w14:textId="643C26D7" w:rsidR="00793113" w:rsidRDefault="00793113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72AAF9A4" w14:textId="24380C3B" w:rsidR="00B32087" w:rsidRDefault="00B32087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1539EC75" w14:textId="6A3100BE" w:rsidR="00B32087" w:rsidRDefault="00B32087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74F67AB9" w14:textId="2ECEF528" w:rsidR="00B32087" w:rsidRDefault="00B32087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549FD360" w14:textId="127CED88" w:rsidR="00B32087" w:rsidRDefault="00B32087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5DB14436" w14:textId="7492A23B" w:rsidR="00B32087" w:rsidRDefault="00B32087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3866B0BD" w14:textId="56970D83" w:rsidR="00B32087" w:rsidRDefault="00B32087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tbl>
      <w:tblPr>
        <w:tblStyle w:val="a3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711C3A" w14:paraId="5A3A0CF7" w14:textId="77777777">
        <w:tc>
          <w:tcPr>
            <w:tcW w:w="936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0FC65F" w14:textId="77777777" w:rsidR="00711C3A" w:rsidRDefault="00C76409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3231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23130"/>
                <w:sz w:val="24"/>
                <w:szCs w:val="24"/>
              </w:rPr>
              <w:lastRenderedPageBreak/>
              <w:t>DRAFTING PLAN</w:t>
            </w:r>
          </w:p>
        </w:tc>
      </w:tr>
    </w:tbl>
    <w:p w14:paraId="00105380" w14:textId="77777777" w:rsidR="00711C3A" w:rsidRDefault="00FE4BA5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  <w:r>
        <w:pict w14:anchorId="56AE12FE">
          <v:rect id="_x0000_i1032" style="width:0;height:1.5pt" o:hralign="center" o:hrstd="t" o:hr="t" fillcolor="#a0a0a0" stroked="f"/>
        </w:pict>
      </w:r>
    </w:p>
    <w:p w14:paraId="0D5FFAF8" w14:textId="77777777" w:rsidR="00711C3A" w:rsidRDefault="00C76409">
      <w:pPr>
        <w:widowControl w:val="0"/>
        <w:spacing w:line="240" w:lineRule="auto"/>
        <w:rPr>
          <w:rFonts w:ascii="Times New Roman" w:eastAsia="Times New Roman" w:hAnsi="Times New Roman" w:cs="Times New Roman"/>
          <w:color w:val="1C4587"/>
          <w:sz w:val="24"/>
          <w:szCs w:val="24"/>
        </w:rPr>
      </w:pPr>
      <w:r>
        <w:rPr>
          <w:rFonts w:ascii="Times New Roman" w:eastAsia="Times New Roman" w:hAnsi="Times New Roman" w:cs="Times New Roman"/>
          <w:color w:val="1C4587"/>
          <w:sz w:val="24"/>
          <w:szCs w:val="24"/>
        </w:rPr>
        <w:t>3.1. DRAFTING GROUP</w:t>
      </w:r>
    </w:p>
    <w:p w14:paraId="362BA8AE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color w:val="1C4587"/>
          <w:sz w:val="24"/>
          <w:szCs w:val="24"/>
        </w:rPr>
      </w:pPr>
    </w:p>
    <w:p w14:paraId="43F2DF44" w14:textId="77777777" w:rsidR="00711C3A" w:rsidRDefault="00C76409">
      <w:pPr>
        <w:widowControl w:val="0"/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  <w:t>List the individuals who will or have been involved in the development of this policy along with their unit and title.</w:t>
      </w:r>
    </w:p>
    <w:p w14:paraId="576C02FA" w14:textId="4164E3DF" w:rsidR="00711C3A" w:rsidRDefault="00C76409">
      <w:pPr>
        <w:widowControl w:val="0"/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  <w:t>For requests to rescind an existing policy, identify individuals who will or have been consulted and provided an opportunity to share feedback on the request.</w:t>
      </w:r>
    </w:p>
    <w:p w14:paraId="5686A7EB" w14:textId="77777777" w:rsidR="00B32087" w:rsidRDefault="00B32087" w:rsidP="00B32087">
      <w:pPr>
        <w:widowControl w:val="0"/>
        <w:spacing w:line="240" w:lineRule="auto"/>
        <w:ind w:left="720"/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</w:pPr>
    </w:p>
    <w:p w14:paraId="65BB1167" w14:textId="77777777" w:rsidR="00711C3A" w:rsidRDefault="00FE4BA5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color w:val="323130"/>
            <w:sz w:val="24"/>
            <w:szCs w:val="24"/>
          </w:rPr>
          <w:id w:val="-108050606"/>
          <w:placeholder>
            <w:docPart w:val="DefaultPlaceholder_-1854013440"/>
          </w:placeholder>
        </w:sdtPr>
        <w:sdtEndPr/>
        <w:sdtContent>
          <w:r w:rsidR="00B32087" w:rsidRPr="00B32087">
            <w:rPr>
              <w:rFonts w:ascii="Times New Roman" w:eastAsia="Times New Roman" w:hAnsi="Times New Roman" w:cs="Times New Roman"/>
              <w:color w:val="7F7F7F" w:themeColor="text1" w:themeTint="80"/>
              <w:sz w:val="24"/>
              <w:szCs w:val="24"/>
            </w:rPr>
            <w:t>Section 3.1 text</w:t>
          </w:r>
        </w:sdtContent>
      </w:sdt>
    </w:p>
    <w:p w14:paraId="54977B6D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5266EAB9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5147AB26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457DB8E1" w14:textId="77777777" w:rsidR="00711C3A" w:rsidRDefault="00FE4BA5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  <w:r>
        <w:pict w14:anchorId="6F1B86EB">
          <v:rect id="_x0000_i1033" style="width:0;height:1.5pt" o:hralign="center" o:hrstd="t" o:hr="t" fillcolor="#a0a0a0" stroked="f"/>
        </w:pict>
      </w:r>
    </w:p>
    <w:p w14:paraId="032A750C" w14:textId="77777777" w:rsidR="00711C3A" w:rsidRDefault="00C76409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  <w:r>
        <w:rPr>
          <w:rFonts w:ascii="Times New Roman" w:eastAsia="Times New Roman" w:hAnsi="Times New Roman" w:cs="Times New Roman"/>
          <w:color w:val="1C4587"/>
          <w:sz w:val="24"/>
          <w:szCs w:val="24"/>
        </w:rPr>
        <w:t>3.2. BENCHMARKING</w:t>
      </w:r>
    </w:p>
    <w:p w14:paraId="0ED8F0A7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3394FF5A" w14:textId="77777777" w:rsidR="00711C3A" w:rsidRDefault="00C76409">
      <w:pPr>
        <w:widowControl w:val="0"/>
        <w:numPr>
          <w:ilvl w:val="0"/>
          <w:numId w:val="9"/>
        </w:numPr>
        <w:spacing w:line="240" w:lineRule="auto"/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  <w:t>List other institutions whose policies may be used as models in the development of this new or revised policy. Include URLs if available.</w:t>
      </w:r>
    </w:p>
    <w:p w14:paraId="7614F184" w14:textId="31F5AE69" w:rsidR="00711C3A" w:rsidRDefault="00C76409">
      <w:pPr>
        <w:widowControl w:val="0"/>
        <w:numPr>
          <w:ilvl w:val="0"/>
          <w:numId w:val="9"/>
        </w:numPr>
        <w:spacing w:line="240" w:lineRule="auto"/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  <w:t>For requests to rescind an existing policy, please provide benchmarking information highlighting the approach taken by other institutions relevant to the policy topic. Include URLs if available.</w:t>
      </w:r>
    </w:p>
    <w:p w14:paraId="3930B79B" w14:textId="77777777" w:rsidR="00B32087" w:rsidRDefault="00B32087" w:rsidP="00B32087">
      <w:pPr>
        <w:widowControl w:val="0"/>
        <w:spacing w:line="240" w:lineRule="auto"/>
        <w:ind w:left="720"/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</w:pPr>
    </w:p>
    <w:sdt>
      <w:sdtPr>
        <w:rPr>
          <w:rFonts w:ascii="Times New Roman" w:eastAsia="Times New Roman" w:hAnsi="Times New Roman" w:cs="Times New Roman"/>
          <w:color w:val="7F7F7F" w:themeColor="text1" w:themeTint="80"/>
          <w:sz w:val="24"/>
          <w:szCs w:val="24"/>
        </w:rPr>
        <w:id w:val="1831400903"/>
        <w:placeholder>
          <w:docPart w:val="5B4928FAF97746F49CB240D25E64168B"/>
        </w:placeholder>
      </w:sdtPr>
      <w:sdtEndPr>
        <w:rPr>
          <w:color w:val="323130"/>
        </w:rPr>
      </w:sdtEndPr>
      <w:sdtContent>
        <w:p w14:paraId="1C823C48" w14:textId="6D62062C" w:rsidR="00711C3A" w:rsidRDefault="00B32087">
          <w:pPr>
            <w:widowControl w:val="0"/>
            <w:spacing w:line="240" w:lineRule="auto"/>
            <w:rPr>
              <w:rFonts w:ascii="Times New Roman" w:eastAsia="Times New Roman" w:hAnsi="Times New Roman" w:cs="Times New Roman"/>
              <w:color w:val="323130"/>
              <w:sz w:val="24"/>
              <w:szCs w:val="24"/>
            </w:rPr>
          </w:pPr>
          <w:r w:rsidRPr="00B32087">
            <w:rPr>
              <w:rFonts w:ascii="Times New Roman" w:eastAsia="Times New Roman" w:hAnsi="Times New Roman" w:cs="Times New Roman"/>
              <w:color w:val="7F7F7F" w:themeColor="text1" w:themeTint="80"/>
              <w:sz w:val="24"/>
              <w:szCs w:val="24"/>
            </w:rPr>
            <w:t>Section 3.2 text</w:t>
          </w:r>
        </w:p>
      </w:sdtContent>
    </w:sdt>
    <w:p w14:paraId="4B4F5C37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3E917D73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6E868BF3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3AB3EE0D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23C03D78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2102E8C8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07A8FF60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7959BA9F" w14:textId="77777777" w:rsidR="00711C3A" w:rsidRDefault="00FE4BA5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  <w:r>
        <w:pict w14:anchorId="0E13CDC0">
          <v:rect id="_x0000_i1034" style="width:0;height:1.5pt" o:hralign="center" o:hrstd="t" o:hr="t" fillcolor="#a0a0a0" stroked="f"/>
        </w:pict>
      </w:r>
    </w:p>
    <w:p w14:paraId="0259612C" w14:textId="77777777" w:rsidR="00711C3A" w:rsidRDefault="00C76409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  <w:r>
        <w:rPr>
          <w:rFonts w:ascii="Times New Roman" w:eastAsia="Times New Roman" w:hAnsi="Times New Roman" w:cs="Times New Roman"/>
          <w:color w:val="1C4587"/>
          <w:sz w:val="24"/>
          <w:szCs w:val="24"/>
        </w:rPr>
        <w:t>3.3 REVIEW AND APPROVAL OF POLICY ACTION REQUEST</w:t>
      </w:r>
    </w:p>
    <w:p w14:paraId="39F18EC1" w14:textId="77777777" w:rsidR="00711C3A" w:rsidRDefault="00711C3A">
      <w:pPr>
        <w:widowControl w:val="0"/>
        <w:spacing w:line="240" w:lineRule="auto"/>
        <w:ind w:left="720"/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</w:pPr>
    </w:p>
    <w:p w14:paraId="02FE5DAF" w14:textId="77777777" w:rsidR="00711C3A" w:rsidRDefault="00C76409">
      <w:pPr>
        <w:widowControl w:val="0"/>
        <w:numPr>
          <w:ilvl w:val="0"/>
          <w:numId w:val="12"/>
        </w:numPr>
        <w:spacing w:line="240" w:lineRule="auto"/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  <w:t>The Policy Owner and Policy Review Team will review the request and may provide feedback on the proposed policy action in this section.</w:t>
      </w:r>
    </w:p>
    <w:p w14:paraId="735CA557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443FDF3D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tbl>
      <w:tblPr>
        <w:tblStyle w:val="a4"/>
        <w:tblW w:w="9360" w:type="dxa"/>
        <w:tblInd w:w="0" w:type="dxa"/>
        <w:tblBorders>
          <w:top w:val="single" w:sz="8" w:space="0" w:color="323130"/>
          <w:left w:val="single" w:sz="8" w:space="0" w:color="323130"/>
          <w:bottom w:val="single" w:sz="8" w:space="0" w:color="323130"/>
          <w:right w:val="single" w:sz="8" w:space="0" w:color="323130"/>
          <w:insideH w:val="single" w:sz="8" w:space="0" w:color="323130"/>
          <w:insideV w:val="single" w:sz="8" w:space="0" w:color="323130"/>
        </w:tblBorders>
        <w:tblLayout w:type="fixed"/>
        <w:tblLook w:val="0600" w:firstRow="0" w:lastRow="0" w:firstColumn="0" w:lastColumn="0" w:noHBand="1" w:noVBand="1"/>
      </w:tblPr>
      <w:tblGrid>
        <w:gridCol w:w="2340"/>
        <w:gridCol w:w="1860"/>
        <w:gridCol w:w="2805"/>
        <w:gridCol w:w="2355"/>
      </w:tblGrid>
      <w:tr w:rsidR="00711C3A" w14:paraId="705B435A" w14:textId="77777777">
        <w:tc>
          <w:tcPr>
            <w:tcW w:w="234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63EF77" w14:textId="77777777" w:rsidR="00711C3A" w:rsidRDefault="00C764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3231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23130"/>
                <w:sz w:val="24"/>
                <w:szCs w:val="24"/>
              </w:rPr>
              <w:t>Department / Unit</w:t>
            </w:r>
          </w:p>
        </w:tc>
        <w:tc>
          <w:tcPr>
            <w:tcW w:w="186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E68CEF" w14:textId="77777777" w:rsidR="00711C3A" w:rsidRDefault="00C764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231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23130"/>
                <w:sz w:val="24"/>
                <w:szCs w:val="24"/>
              </w:rPr>
              <w:t>Date Submitted</w:t>
            </w:r>
          </w:p>
        </w:tc>
        <w:tc>
          <w:tcPr>
            <w:tcW w:w="2805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B98B76" w14:textId="77777777" w:rsidR="00711C3A" w:rsidRDefault="00C764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231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23130"/>
                <w:sz w:val="24"/>
                <w:szCs w:val="24"/>
              </w:rPr>
              <w:t>Approval</w:t>
            </w:r>
          </w:p>
        </w:tc>
        <w:tc>
          <w:tcPr>
            <w:tcW w:w="2355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27F127" w14:textId="77777777" w:rsidR="00711C3A" w:rsidRDefault="00C764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231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23130"/>
                <w:sz w:val="24"/>
                <w:szCs w:val="24"/>
              </w:rPr>
              <w:t>Date Reviewed</w:t>
            </w:r>
          </w:p>
        </w:tc>
      </w:tr>
      <w:tr w:rsidR="00711C3A" w14:paraId="576B73C3" w14:textId="77777777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33B9E5" w14:textId="77777777" w:rsidR="00711C3A" w:rsidRDefault="00C764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  <w:t>Approval Authority</w:t>
            </w:r>
          </w:p>
          <w:p w14:paraId="736F7D1A" w14:textId="77777777" w:rsidR="00711C3A" w:rsidRDefault="00711C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</w:p>
          <w:p w14:paraId="171F327A" w14:textId="77777777" w:rsidR="00711C3A" w:rsidRDefault="00C764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  <w:t>(if request is to retire/rescind a policy)</w:t>
            </w:r>
          </w:p>
        </w:tc>
        <w:sdt>
          <w:sdtPr>
            <w:rPr>
              <w:rFonts w:ascii="Times New Roman" w:eastAsia="Times New Roman" w:hAnsi="Times New Roman" w:cs="Times New Roman"/>
              <w:color w:val="323130"/>
              <w:sz w:val="24"/>
              <w:szCs w:val="24"/>
            </w:rPr>
            <w:id w:val="794256519"/>
            <w:placeholder>
              <w:docPart w:val="04FE118014FF4775A84354C6BD7D105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86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2E038AE" w14:textId="77777777" w:rsidR="00711C3A" w:rsidRDefault="00E0523F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rPr>
                    <w:rFonts w:ascii="Times New Roman" w:eastAsia="Times New Roman" w:hAnsi="Times New Roman" w:cs="Times New Roman"/>
                    <w:color w:val="323130"/>
                    <w:sz w:val="24"/>
                    <w:szCs w:val="24"/>
                  </w:rPr>
                </w:pPr>
                <w:r w:rsidRPr="00C72E0B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2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EB3432" w14:textId="43F58257" w:rsidR="00711C3A" w:rsidRDefault="00FE4BA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  <w:sdt>
              <w:sdtPr>
                <w:rPr>
                  <w:rFonts w:ascii="Arial Unicode MS" w:eastAsia="Arial Unicode MS" w:hAnsi="Arial Unicode MS" w:cs="Arial Unicode MS"/>
                  <w:color w:val="323130"/>
                  <w:sz w:val="24"/>
                  <w:szCs w:val="24"/>
                </w:rPr>
                <w:id w:val="-465736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2087">
                  <w:rPr>
                    <w:rFonts w:ascii="MS Gothic" w:eastAsia="MS Gothic" w:hAnsi="MS Gothic" w:cs="Arial Unicode MS" w:hint="eastAsia"/>
                    <w:color w:val="323130"/>
                    <w:sz w:val="24"/>
                    <w:szCs w:val="24"/>
                  </w:rPr>
                  <w:t>☐</w:t>
                </w:r>
              </w:sdtContent>
            </w:sdt>
            <w:r w:rsidR="00C76409">
              <w:rPr>
                <w:rFonts w:ascii="Arial Unicode MS" w:eastAsia="Arial Unicode MS" w:hAnsi="Arial Unicode MS" w:cs="Arial Unicode MS"/>
                <w:color w:val="323130"/>
                <w:sz w:val="24"/>
                <w:szCs w:val="24"/>
              </w:rPr>
              <w:t>Approved</w:t>
            </w:r>
          </w:p>
          <w:p w14:paraId="33BB17E0" w14:textId="77777777" w:rsidR="00B32087" w:rsidRDefault="00B3208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</w:p>
          <w:p w14:paraId="18584BAF" w14:textId="520065CC" w:rsidR="00711C3A" w:rsidRDefault="00FE4BA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Arial Unicode MS" w:eastAsia="Arial Unicode MS" w:hAnsi="Arial Unicode MS" w:cs="Arial Unicode MS"/>
                  <w:sz w:val="24"/>
                  <w:szCs w:val="24"/>
                </w:rPr>
                <w:id w:val="505099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2087">
                  <w:rPr>
                    <w:rFonts w:ascii="MS Gothic" w:eastAsia="MS Gothic" w:hAnsi="MS Gothic" w:cs="Arial Unicode MS" w:hint="eastAsia"/>
                    <w:sz w:val="24"/>
                    <w:szCs w:val="24"/>
                  </w:rPr>
                  <w:t>☐</w:t>
                </w:r>
              </w:sdtContent>
            </w:sdt>
            <w:r w:rsidR="00C76409">
              <w:rPr>
                <w:rFonts w:ascii="Arial Unicode MS" w:eastAsia="Arial Unicode MS" w:hAnsi="Arial Unicode MS" w:cs="Arial Unicode MS"/>
                <w:sz w:val="24"/>
                <w:szCs w:val="24"/>
              </w:rPr>
              <w:t>Not Approved</w:t>
            </w:r>
          </w:p>
          <w:p w14:paraId="0E5C3F3C" w14:textId="77777777" w:rsidR="00711C3A" w:rsidRDefault="00711C3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F29F4B" w14:textId="5B254626" w:rsidR="00711C3A" w:rsidRDefault="00FE4BA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  <w:sdt>
              <w:sdtPr>
                <w:rPr>
                  <w:rFonts w:ascii="Arial Unicode MS" w:eastAsia="Arial Unicode MS" w:hAnsi="Arial Unicode MS" w:cs="Arial Unicode MS"/>
                  <w:sz w:val="24"/>
                  <w:szCs w:val="24"/>
                </w:rPr>
                <w:id w:val="10328495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2087">
                  <w:rPr>
                    <w:rFonts w:ascii="MS Gothic" w:eastAsia="MS Gothic" w:hAnsi="MS Gothic" w:cs="Arial Unicode MS" w:hint="eastAsia"/>
                    <w:sz w:val="24"/>
                    <w:szCs w:val="24"/>
                  </w:rPr>
                  <w:t>☐</w:t>
                </w:r>
              </w:sdtContent>
            </w:sdt>
            <w:r w:rsidR="00C76409">
              <w:rPr>
                <w:rFonts w:ascii="Arial Unicode MS" w:eastAsia="Arial Unicode MS" w:hAnsi="Arial Unicode MS" w:cs="Arial Unicode MS"/>
                <w:sz w:val="24"/>
                <w:szCs w:val="24"/>
              </w:rPr>
              <w:t>See recommendations</w:t>
            </w:r>
          </w:p>
        </w:tc>
        <w:sdt>
          <w:sdtPr>
            <w:rPr>
              <w:rFonts w:ascii="Times New Roman" w:eastAsia="Times New Roman" w:hAnsi="Times New Roman" w:cs="Times New Roman"/>
              <w:color w:val="323130"/>
              <w:sz w:val="24"/>
              <w:szCs w:val="24"/>
            </w:rPr>
            <w:id w:val="-114445798"/>
            <w:placeholder>
              <w:docPart w:val="3F6FACB6B7294C50BDA09FDAD9891B3D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35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DD5A018" w14:textId="77777777" w:rsidR="00711C3A" w:rsidRDefault="00E0523F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rPr>
                    <w:rFonts w:ascii="Times New Roman" w:eastAsia="Times New Roman" w:hAnsi="Times New Roman" w:cs="Times New Roman"/>
                    <w:color w:val="323130"/>
                    <w:sz w:val="24"/>
                    <w:szCs w:val="24"/>
                  </w:rPr>
                </w:pPr>
                <w:r w:rsidRPr="00C72E0B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711C3A" w14:paraId="17B5D596" w14:textId="77777777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44DEC6" w14:textId="77777777" w:rsidR="00711C3A" w:rsidRDefault="00C764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  <w:lastRenderedPageBreak/>
              <w:t>Policy Owner</w:t>
            </w:r>
          </w:p>
          <w:p w14:paraId="7D233116" w14:textId="77777777" w:rsidR="00711C3A" w:rsidRDefault="00711C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</w:p>
          <w:p w14:paraId="4A1F0D0E" w14:textId="77777777" w:rsidR="00711C3A" w:rsidRDefault="00711C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</w:p>
          <w:p w14:paraId="2444B9DD" w14:textId="77777777" w:rsidR="00711C3A" w:rsidRDefault="00711C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</w:p>
          <w:p w14:paraId="7B9B1CB6" w14:textId="77777777" w:rsidR="00711C3A" w:rsidRDefault="00711C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</w:p>
          <w:p w14:paraId="08A9729F" w14:textId="77777777" w:rsidR="00711C3A" w:rsidRDefault="00711C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</w:p>
          <w:p w14:paraId="679F0504" w14:textId="77777777" w:rsidR="00711C3A" w:rsidRDefault="00711C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color w:val="323130"/>
              <w:sz w:val="24"/>
              <w:szCs w:val="24"/>
            </w:rPr>
            <w:id w:val="-369694113"/>
            <w:placeholder>
              <w:docPart w:val="6EB8C3FB11154D568F069C1CC163E96B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86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A9060B0" w14:textId="77777777" w:rsidR="00711C3A" w:rsidRDefault="00E0523F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rPr>
                    <w:rFonts w:ascii="Times New Roman" w:eastAsia="Times New Roman" w:hAnsi="Times New Roman" w:cs="Times New Roman"/>
                    <w:color w:val="323130"/>
                    <w:sz w:val="24"/>
                    <w:szCs w:val="24"/>
                  </w:rPr>
                </w:pPr>
                <w:r w:rsidRPr="00C72E0B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2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DA31E7" w14:textId="090D69DC" w:rsidR="00711C3A" w:rsidRDefault="00FE4B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  <w:sdt>
              <w:sdtPr>
                <w:rPr>
                  <w:rFonts w:ascii="Arial Unicode MS" w:eastAsia="Arial Unicode MS" w:hAnsi="Arial Unicode MS" w:cs="Arial Unicode MS"/>
                  <w:color w:val="323130"/>
                  <w:sz w:val="24"/>
                  <w:szCs w:val="24"/>
                </w:rPr>
                <w:id w:val="-1044828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2087">
                  <w:rPr>
                    <w:rFonts w:ascii="MS Gothic" w:eastAsia="MS Gothic" w:hAnsi="MS Gothic" w:cs="Arial Unicode MS" w:hint="eastAsia"/>
                    <w:color w:val="323130"/>
                    <w:sz w:val="24"/>
                    <w:szCs w:val="24"/>
                  </w:rPr>
                  <w:t>☐</w:t>
                </w:r>
              </w:sdtContent>
            </w:sdt>
            <w:r w:rsidR="00C76409">
              <w:rPr>
                <w:rFonts w:ascii="Arial Unicode MS" w:eastAsia="Arial Unicode MS" w:hAnsi="Arial Unicode MS" w:cs="Arial Unicode MS"/>
                <w:color w:val="323130"/>
                <w:sz w:val="24"/>
                <w:szCs w:val="24"/>
              </w:rPr>
              <w:t>Approved</w:t>
            </w:r>
          </w:p>
          <w:p w14:paraId="17A8A9D5" w14:textId="77777777" w:rsidR="00B32087" w:rsidRDefault="00B3208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</w:p>
          <w:p w14:paraId="0024E5EB" w14:textId="4D5E542C" w:rsidR="00711C3A" w:rsidRDefault="00FE4BA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Arial Unicode MS" w:eastAsia="Arial Unicode MS" w:hAnsi="Arial Unicode MS" w:cs="Arial Unicode MS"/>
                  <w:sz w:val="24"/>
                  <w:szCs w:val="24"/>
                </w:rPr>
                <w:id w:val="-1097855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2087">
                  <w:rPr>
                    <w:rFonts w:ascii="MS Gothic" w:eastAsia="MS Gothic" w:hAnsi="MS Gothic" w:cs="Arial Unicode MS" w:hint="eastAsia"/>
                    <w:sz w:val="24"/>
                    <w:szCs w:val="24"/>
                  </w:rPr>
                  <w:t>☐</w:t>
                </w:r>
              </w:sdtContent>
            </w:sdt>
            <w:r w:rsidR="00C76409">
              <w:rPr>
                <w:rFonts w:ascii="Arial Unicode MS" w:eastAsia="Arial Unicode MS" w:hAnsi="Arial Unicode MS" w:cs="Arial Unicode MS"/>
                <w:sz w:val="24"/>
                <w:szCs w:val="24"/>
              </w:rPr>
              <w:t>Not Approved</w:t>
            </w:r>
          </w:p>
          <w:p w14:paraId="229515C8" w14:textId="77777777" w:rsidR="00711C3A" w:rsidRDefault="00711C3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C714FFB" w14:textId="4721673C" w:rsidR="00711C3A" w:rsidRDefault="00FE4BA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Arial Unicode MS" w:eastAsia="Arial Unicode MS" w:hAnsi="Arial Unicode MS" w:cs="Arial Unicode MS"/>
                  <w:sz w:val="24"/>
                  <w:szCs w:val="24"/>
                </w:rPr>
                <w:id w:val="10464963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2087">
                  <w:rPr>
                    <w:rFonts w:ascii="MS Gothic" w:eastAsia="MS Gothic" w:hAnsi="MS Gothic" w:cs="Arial Unicode MS" w:hint="eastAsia"/>
                    <w:sz w:val="24"/>
                    <w:szCs w:val="24"/>
                  </w:rPr>
                  <w:t>☐</w:t>
                </w:r>
              </w:sdtContent>
            </w:sdt>
            <w:r w:rsidR="00C76409">
              <w:rPr>
                <w:rFonts w:ascii="Arial Unicode MS" w:eastAsia="Arial Unicode MS" w:hAnsi="Arial Unicode MS" w:cs="Arial Unicode MS"/>
                <w:sz w:val="24"/>
                <w:szCs w:val="24"/>
              </w:rPr>
              <w:t>See recommendations</w:t>
            </w:r>
          </w:p>
        </w:tc>
        <w:sdt>
          <w:sdtPr>
            <w:rPr>
              <w:rFonts w:ascii="Times New Roman" w:eastAsia="Times New Roman" w:hAnsi="Times New Roman" w:cs="Times New Roman"/>
              <w:color w:val="323130"/>
              <w:sz w:val="24"/>
              <w:szCs w:val="24"/>
            </w:rPr>
            <w:id w:val="-1210950240"/>
            <w:placeholder>
              <w:docPart w:val="99F3AB6DAB1A4FCBAA54595C10E787C3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35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2162C7F" w14:textId="77777777" w:rsidR="00711C3A" w:rsidRDefault="00E0523F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rPr>
                    <w:rFonts w:ascii="Times New Roman" w:eastAsia="Times New Roman" w:hAnsi="Times New Roman" w:cs="Times New Roman"/>
                    <w:color w:val="323130"/>
                    <w:sz w:val="24"/>
                    <w:szCs w:val="24"/>
                  </w:rPr>
                </w:pPr>
                <w:r w:rsidRPr="00C72E0B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711C3A" w14:paraId="56F9621F" w14:textId="77777777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CF9FFA" w14:textId="77777777" w:rsidR="00711C3A" w:rsidRDefault="00C764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  <w:t>Policy Review Team</w:t>
            </w:r>
          </w:p>
          <w:p w14:paraId="79391468" w14:textId="77777777" w:rsidR="00711C3A" w:rsidRDefault="00711C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</w:p>
          <w:p w14:paraId="1DD0CAC7" w14:textId="77777777" w:rsidR="00711C3A" w:rsidRDefault="00711C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</w:p>
          <w:p w14:paraId="6DFFE478" w14:textId="77777777" w:rsidR="00711C3A" w:rsidRDefault="00711C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</w:p>
          <w:p w14:paraId="0CECC7EF" w14:textId="77777777" w:rsidR="00711C3A" w:rsidRDefault="00711C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</w:p>
          <w:p w14:paraId="72BEC482" w14:textId="77777777" w:rsidR="00711C3A" w:rsidRDefault="00711C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</w:p>
          <w:p w14:paraId="1B85A145" w14:textId="77777777" w:rsidR="00711C3A" w:rsidRDefault="00711C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</w:p>
          <w:p w14:paraId="70889939" w14:textId="77777777" w:rsidR="00711C3A" w:rsidRDefault="00711C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323130"/>
                <w:sz w:val="24"/>
                <w:szCs w:val="24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color w:val="323130"/>
              <w:sz w:val="24"/>
              <w:szCs w:val="24"/>
            </w:rPr>
            <w:id w:val="611553357"/>
            <w:placeholder>
              <w:docPart w:val="8DB0B8FDEF7640279A94C1B59F652EC6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86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36B12A6" w14:textId="77777777" w:rsidR="00711C3A" w:rsidRDefault="00E0523F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rPr>
                    <w:rFonts w:ascii="Times New Roman" w:eastAsia="Times New Roman" w:hAnsi="Times New Roman" w:cs="Times New Roman"/>
                    <w:color w:val="323130"/>
                    <w:sz w:val="24"/>
                    <w:szCs w:val="24"/>
                  </w:rPr>
                </w:pPr>
                <w:r w:rsidRPr="00C72E0B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2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B7365A" w14:textId="0E7DD39E" w:rsidR="00711C3A" w:rsidRDefault="00FE4BA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Arial Unicode MS" w:eastAsia="Arial Unicode MS" w:hAnsi="Arial Unicode MS" w:cs="Arial Unicode MS"/>
                  <w:sz w:val="24"/>
                  <w:szCs w:val="24"/>
                </w:rPr>
                <w:id w:val="8770520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2087">
                  <w:rPr>
                    <w:rFonts w:ascii="MS Gothic" w:eastAsia="MS Gothic" w:hAnsi="MS Gothic" w:cs="Arial Unicode MS" w:hint="eastAsia"/>
                    <w:sz w:val="24"/>
                    <w:szCs w:val="24"/>
                  </w:rPr>
                  <w:t>☐</w:t>
                </w:r>
              </w:sdtContent>
            </w:sdt>
            <w:r w:rsidR="00C76409">
              <w:rPr>
                <w:rFonts w:ascii="Arial Unicode MS" w:eastAsia="Arial Unicode MS" w:hAnsi="Arial Unicode MS" w:cs="Arial Unicode MS"/>
                <w:sz w:val="24"/>
                <w:szCs w:val="24"/>
              </w:rPr>
              <w:t>Approved</w:t>
            </w:r>
          </w:p>
          <w:p w14:paraId="78AD28E8" w14:textId="77777777" w:rsidR="00711C3A" w:rsidRDefault="00711C3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074332" w14:textId="497CB0CD" w:rsidR="00711C3A" w:rsidRDefault="00FE4BA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Arial Unicode MS" w:eastAsia="Arial Unicode MS" w:hAnsi="Arial Unicode MS" w:cs="Arial Unicode MS"/>
                  <w:sz w:val="24"/>
                  <w:szCs w:val="24"/>
                </w:rPr>
                <w:id w:val="118968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2087">
                  <w:rPr>
                    <w:rFonts w:ascii="MS Gothic" w:eastAsia="MS Gothic" w:hAnsi="MS Gothic" w:cs="Arial Unicode MS" w:hint="eastAsia"/>
                    <w:sz w:val="24"/>
                    <w:szCs w:val="24"/>
                  </w:rPr>
                  <w:t>☐</w:t>
                </w:r>
              </w:sdtContent>
            </w:sdt>
            <w:r w:rsidR="00C76409">
              <w:rPr>
                <w:rFonts w:ascii="Arial Unicode MS" w:eastAsia="Arial Unicode MS" w:hAnsi="Arial Unicode MS" w:cs="Arial Unicode MS"/>
                <w:sz w:val="24"/>
                <w:szCs w:val="24"/>
              </w:rPr>
              <w:t>Not Approved</w:t>
            </w:r>
          </w:p>
          <w:p w14:paraId="7FA992D4" w14:textId="77777777" w:rsidR="00711C3A" w:rsidRDefault="00711C3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772BBAA" w14:textId="0FB5B029" w:rsidR="00711C3A" w:rsidRDefault="00FE4BA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Arial Unicode MS" w:eastAsia="Arial Unicode MS" w:hAnsi="Arial Unicode MS" w:cs="Arial Unicode MS"/>
                  <w:sz w:val="24"/>
                  <w:szCs w:val="24"/>
                </w:rPr>
                <w:id w:val="-112750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2087">
                  <w:rPr>
                    <w:rFonts w:ascii="MS Gothic" w:eastAsia="MS Gothic" w:hAnsi="MS Gothic" w:cs="Arial Unicode MS" w:hint="eastAsia"/>
                    <w:sz w:val="24"/>
                    <w:szCs w:val="24"/>
                  </w:rPr>
                  <w:t>☐</w:t>
                </w:r>
              </w:sdtContent>
            </w:sdt>
            <w:r w:rsidR="00C76409">
              <w:rPr>
                <w:rFonts w:ascii="Arial Unicode MS" w:eastAsia="Arial Unicode MS" w:hAnsi="Arial Unicode MS" w:cs="Arial Unicode MS"/>
                <w:sz w:val="24"/>
                <w:szCs w:val="24"/>
              </w:rPr>
              <w:t>See recommendations</w:t>
            </w:r>
          </w:p>
        </w:tc>
        <w:sdt>
          <w:sdtPr>
            <w:rPr>
              <w:rFonts w:ascii="Times New Roman" w:eastAsia="Times New Roman" w:hAnsi="Times New Roman" w:cs="Times New Roman"/>
              <w:color w:val="323130"/>
              <w:sz w:val="24"/>
              <w:szCs w:val="24"/>
            </w:rPr>
            <w:id w:val="828715057"/>
            <w:placeholder>
              <w:docPart w:val="DE79BBC40890451B8A432BBBD26D4870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35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7962AEB" w14:textId="77777777" w:rsidR="00711C3A" w:rsidRDefault="00E0523F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rPr>
                    <w:rFonts w:ascii="Times New Roman" w:eastAsia="Times New Roman" w:hAnsi="Times New Roman" w:cs="Times New Roman"/>
                    <w:color w:val="323130"/>
                    <w:sz w:val="24"/>
                    <w:szCs w:val="24"/>
                  </w:rPr>
                </w:pPr>
                <w:r w:rsidRPr="00C72E0B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383616B4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0E11D042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0B6107A5" w14:textId="0C147C63" w:rsidR="00A30614" w:rsidRPr="00A30614" w:rsidRDefault="00A30614" w:rsidP="00A3061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</w:pPr>
      <w:r w:rsidRPr="00A3061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US"/>
        </w:rPr>
        <w:t>Once you have completed this section of the form and the policy action has been approved, please proc</w:t>
      </w:r>
      <w:r w:rsidR="0055470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US"/>
        </w:rPr>
        <w:t>eed as appropriate (i.e., draft or</w:t>
      </w:r>
      <w:r w:rsidRPr="00A3061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US"/>
        </w:rPr>
        <w:t xml:space="preserve"> revise</w:t>
      </w:r>
      <w:r w:rsidR="0055470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US"/>
        </w:rPr>
        <w:t xml:space="preserve"> the policy</w:t>
      </w:r>
      <w:r w:rsidRPr="00A3061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US"/>
        </w:rPr>
        <w:t xml:space="preserve">) before moving on to </w:t>
      </w:r>
      <w:r w:rsidRPr="00A30614">
        <w:rPr>
          <w:rFonts w:ascii="Times New Roman" w:eastAsia="Times New Roman" w:hAnsi="Times New Roman" w:cs="Times New Roman"/>
          <w:b/>
          <w:i/>
          <w:iCs/>
          <w:color w:val="222222"/>
          <w:sz w:val="24"/>
          <w:szCs w:val="24"/>
          <w:lang w:val="en-US"/>
        </w:rPr>
        <w:t>Step Two: Final Action</w:t>
      </w:r>
      <w:r w:rsidRPr="00A30614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US"/>
        </w:rPr>
        <w:t>.</w:t>
      </w:r>
    </w:p>
    <w:p w14:paraId="5C6F37C9" w14:textId="55021A54" w:rsidR="00A30614" w:rsidRDefault="00A30614">
      <w:pPr>
        <w:rPr>
          <w:rFonts w:ascii="Times New Roman" w:eastAsia="Times New Roman" w:hAnsi="Times New Roman" w:cs="Times New Roman"/>
          <w:color w:val="323130"/>
          <w:sz w:val="24"/>
          <w:szCs w:val="24"/>
        </w:rPr>
      </w:pPr>
      <w:r>
        <w:rPr>
          <w:rFonts w:ascii="Times New Roman" w:eastAsia="Times New Roman" w:hAnsi="Times New Roman" w:cs="Times New Roman"/>
          <w:color w:val="323130"/>
          <w:sz w:val="24"/>
          <w:szCs w:val="24"/>
        </w:rPr>
        <w:br w:type="page"/>
      </w:r>
    </w:p>
    <w:p w14:paraId="4CB8E5A7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31BC029F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tbl>
      <w:tblPr>
        <w:tblStyle w:val="a5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711C3A" w14:paraId="3EC3ED12" w14:textId="77777777">
        <w:tc>
          <w:tcPr>
            <w:tcW w:w="9360" w:type="dxa"/>
            <w:shd w:val="clear" w:color="auto" w:fill="1C458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BD571F" w14:textId="77777777" w:rsidR="00711C3A" w:rsidRDefault="00C764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STEP TWO:  FINAL ACTION</w:t>
            </w:r>
          </w:p>
        </w:tc>
      </w:tr>
    </w:tbl>
    <w:p w14:paraId="7D6A96D7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color w:val="323130"/>
          <w:sz w:val="24"/>
          <w:szCs w:val="24"/>
        </w:rPr>
      </w:pPr>
    </w:p>
    <w:p w14:paraId="7D29A4FF" w14:textId="77777777" w:rsidR="00711C3A" w:rsidRDefault="00C76409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  <w:t xml:space="preserve">Please complete Section 4 and forward this form with the policy/policy revision(s). </w:t>
      </w:r>
    </w:p>
    <w:p w14:paraId="41ABC43F" w14:textId="77777777" w:rsidR="00711C3A" w:rsidRDefault="00C76409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  <w:t>For requests to retire/rescind a policy, please complete Section 4.2.</w:t>
      </w:r>
    </w:p>
    <w:p w14:paraId="7594773B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</w:pPr>
    </w:p>
    <w:p w14:paraId="5BAF042C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</w:pPr>
    </w:p>
    <w:tbl>
      <w:tblPr>
        <w:tblStyle w:val="a6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711C3A" w14:paraId="069970B4" w14:textId="77777777">
        <w:tc>
          <w:tcPr>
            <w:tcW w:w="936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4001FF" w14:textId="77777777" w:rsidR="00711C3A" w:rsidRDefault="00C76409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3231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23130"/>
                <w:sz w:val="24"/>
                <w:szCs w:val="24"/>
              </w:rPr>
              <w:t>IMPLEMENTATION</w:t>
            </w:r>
          </w:p>
        </w:tc>
      </w:tr>
    </w:tbl>
    <w:p w14:paraId="47854D6E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</w:pPr>
    </w:p>
    <w:p w14:paraId="5FF85CF6" w14:textId="77777777" w:rsidR="00711C3A" w:rsidRDefault="00FE4BA5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color w:val="323130"/>
          <w:sz w:val="24"/>
          <w:szCs w:val="24"/>
        </w:rPr>
      </w:pPr>
      <w:r>
        <w:pict w14:anchorId="28C8F347">
          <v:rect id="_x0000_i1035" style="width:0;height:1.5pt" o:hralign="center" o:hrstd="t" o:hr="t" fillcolor="#a0a0a0" stroked="f"/>
        </w:pict>
      </w:r>
    </w:p>
    <w:p w14:paraId="561327B3" w14:textId="77777777" w:rsidR="00711C3A" w:rsidRDefault="00C76409">
      <w:pPr>
        <w:widowControl w:val="0"/>
        <w:spacing w:line="240" w:lineRule="auto"/>
        <w:rPr>
          <w:rFonts w:ascii="Times New Roman" w:eastAsia="Times New Roman" w:hAnsi="Times New Roman" w:cs="Times New Roman"/>
          <w:color w:val="1C4587"/>
          <w:sz w:val="24"/>
          <w:szCs w:val="24"/>
        </w:rPr>
      </w:pPr>
      <w:r>
        <w:rPr>
          <w:rFonts w:ascii="Times New Roman" w:eastAsia="Times New Roman" w:hAnsi="Times New Roman" w:cs="Times New Roman"/>
          <w:color w:val="1C4587"/>
          <w:sz w:val="24"/>
          <w:szCs w:val="24"/>
        </w:rPr>
        <w:t>4.1 REVIEWERS</w:t>
      </w:r>
    </w:p>
    <w:p w14:paraId="37E6F22B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1E523EE" w14:textId="4833BBB5" w:rsidR="00711C3A" w:rsidRDefault="00C76409">
      <w:pPr>
        <w:widowControl w:val="0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List the names and functions or title of each department and/or individual who provided feedback on the proposed draft.</w:t>
      </w:r>
    </w:p>
    <w:p w14:paraId="03B4EC0B" w14:textId="77777777" w:rsidR="00B32087" w:rsidRDefault="00B32087" w:rsidP="00B32087">
      <w:pPr>
        <w:widowControl w:val="0"/>
        <w:spacing w:line="240" w:lineRule="auto"/>
        <w:ind w:left="720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sdt>
      <w:sdtPr>
        <w:rPr>
          <w:rFonts w:ascii="Times New Roman" w:eastAsia="Times New Roman" w:hAnsi="Times New Roman" w:cs="Times New Roman"/>
          <w:i/>
          <w:iCs/>
          <w:sz w:val="24"/>
          <w:szCs w:val="24"/>
        </w:rPr>
        <w:id w:val="458994613"/>
        <w:placeholder>
          <w:docPart w:val="7C1CA56549744D44AC0EC5CDA84A62BB"/>
        </w:placeholder>
        <w:showingPlcHdr/>
      </w:sdtPr>
      <w:sdtEndPr/>
      <w:sdtContent>
        <w:p w14:paraId="3EA01FCD" w14:textId="77777777" w:rsidR="00711C3A" w:rsidRDefault="00E0523F">
          <w:pPr>
            <w:widowControl w:val="0"/>
            <w:spacing w:line="240" w:lineRule="auto"/>
            <w:rPr>
              <w:rFonts w:ascii="Times New Roman" w:eastAsia="Times New Roman" w:hAnsi="Times New Roman" w:cs="Times New Roman"/>
              <w:i/>
              <w:iCs/>
              <w:sz w:val="24"/>
              <w:szCs w:val="24"/>
            </w:rPr>
          </w:pPr>
          <w:r>
            <w:rPr>
              <w:rStyle w:val="PlaceholderText"/>
            </w:rPr>
            <w:t>Section 4.1 text</w:t>
          </w:r>
        </w:p>
      </w:sdtContent>
    </w:sdt>
    <w:p w14:paraId="1FF0DA1C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75EC2774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7FB291AF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008BF338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13FE5C93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203233D8" w14:textId="77777777" w:rsidR="00711C3A" w:rsidRDefault="00FE4BA5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pict w14:anchorId="4029AAEF">
          <v:rect id="_x0000_i1036" style="width:0;height:1.5pt" o:hralign="center" o:hrstd="t" o:hr="t" fillcolor="#a0a0a0" stroked="f"/>
        </w:pict>
      </w:r>
    </w:p>
    <w:p w14:paraId="40FBAC8A" w14:textId="77777777" w:rsidR="00711C3A" w:rsidRDefault="00C7640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C4587"/>
          <w:sz w:val="24"/>
          <w:szCs w:val="24"/>
        </w:rPr>
        <w:t>4.2 COMMUNICATION AND TRAINING</w:t>
      </w:r>
    </w:p>
    <w:p w14:paraId="1216FBC5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6C57741" w14:textId="77777777" w:rsidR="00711C3A" w:rsidRDefault="00C76409">
      <w:pPr>
        <w:widowControl w:val="0"/>
        <w:numPr>
          <w:ilvl w:val="0"/>
          <w:numId w:val="7"/>
        </w:numPr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Describe the communications and training activities that will be conducted to build awareness and support implementation.</w:t>
      </w:r>
    </w:p>
    <w:p w14:paraId="307CC56B" w14:textId="649AF39F" w:rsidR="00711C3A" w:rsidRDefault="00C76409">
      <w:pPr>
        <w:widowControl w:val="0"/>
        <w:numPr>
          <w:ilvl w:val="0"/>
          <w:numId w:val="7"/>
        </w:numPr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Indicate whether there are federal, state, local or other requirements for training related to this policy.</w:t>
      </w:r>
    </w:p>
    <w:p w14:paraId="278104C9" w14:textId="77777777" w:rsidR="00B32087" w:rsidRDefault="00B32087" w:rsidP="00B32087">
      <w:pPr>
        <w:widowControl w:val="0"/>
        <w:spacing w:line="240" w:lineRule="auto"/>
        <w:ind w:left="720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sdt>
      <w:sdtPr>
        <w:rPr>
          <w:rFonts w:ascii="Times New Roman" w:eastAsia="Times New Roman" w:hAnsi="Times New Roman" w:cs="Times New Roman"/>
          <w:iCs/>
          <w:color w:val="7F7F7F" w:themeColor="text1" w:themeTint="80"/>
          <w:sz w:val="24"/>
          <w:szCs w:val="24"/>
        </w:rPr>
        <w:id w:val="-2124761153"/>
        <w:placeholder>
          <w:docPart w:val="ED8D4ED0A3A5497CB6A266A42FB88B38"/>
        </w:placeholder>
      </w:sdtPr>
      <w:sdtEndPr/>
      <w:sdtContent>
        <w:p w14:paraId="3DAE5451" w14:textId="65D3D692" w:rsidR="00711C3A" w:rsidRPr="00B32087" w:rsidRDefault="00B32087">
          <w:pPr>
            <w:widowControl w:val="0"/>
            <w:spacing w:line="240" w:lineRule="auto"/>
            <w:rPr>
              <w:rFonts w:ascii="Times New Roman" w:eastAsia="Times New Roman" w:hAnsi="Times New Roman" w:cs="Times New Roman"/>
              <w:iCs/>
              <w:color w:val="7F7F7F" w:themeColor="text1" w:themeTint="80"/>
              <w:sz w:val="24"/>
              <w:szCs w:val="24"/>
            </w:rPr>
          </w:pPr>
          <w:r w:rsidRPr="00B32087">
            <w:rPr>
              <w:rFonts w:ascii="Times New Roman" w:eastAsia="Times New Roman" w:hAnsi="Times New Roman" w:cs="Times New Roman"/>
              <w:iCs/>
              <w:color w:val="7F7F7F" w:themeColor="text1" w:themeTint="80"/>
              <w:sz w:val="24"/>
              <w:szCs w:val="24"/>
            </w:rPr>
            <w:t>Section 4.2 text</w:t>
          </w:r>
        </w:p>
      </w:sdtContent>
    </w:sdt>
    <w:p w14:paraId="63E574FA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74C57495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56166932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34CE80C0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712E1A91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10BE1E32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68991ED5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5540B3D5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2E3FE625" w14:textId="77777777" w:rsidR="00711C3A" w:rsidRDefault="00FE4BA5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pict w14:anchorId="198F58E3">
          <v:rect id="_x0000_i1037" style="width:0;height:1.5pt" o:hralign="center" o:hrstd="t" o:hr="t" fillcolor="#a0a0a0" stroked="f"/>
        </w:pict>
      </w:r>
    </w:p>
    <w:p w14:paraId="646CE544" w14:textId="77777777" w:rsidR="00711C3A" w:rsidRDefault="00C76409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C4587"/>
          <w:sz w:val="24"/>
          <w:szCs w:val="24"/>
        </w:rPr>
        <w:t>4.3 COMPLIANCE</w:t>
      </w:r>
    </w:p>
    <w:p w14:paraId="40A45B03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C445ED9" w14:textId="77777777" w:rsidR="00711C3A" w:rsidRDefault="00C76409">
      <w:pPr>
        <w:widowControl w:val="0"/>
        <w:numPr>
          <w:ilvl w:val="0"/>
          <w:numId w:val="11"/>
        </w:num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Regulatory Compliance.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Is there a state, federal, local or University compliance obligation associated with this policy? If so, list the regulatory body (i.e., OSHA, DOE, etc.) and the name of the law or regulation.</w:t>
      </w:r>
    </w:p>
    <w:p w14:paraId="65F7A616" w14:textId="77777777" w:rsidR="00711C3A" w:rsidRDefault="00C76409">
      <w:pPr>
        <w:widowControl w:val="0"/>
        <w:numPr>
          <w:ilvl w:val="0"/>
          <w:numId w:val="11"/>
        </w:num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lastRenderedPageBreak/>
        <w:t>Procedures.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Are there procedures associated specifically with compliance? If so, list them or provide an online reference.</w:t>
      </w:r>
    </w:p>
    <w:p w14:paraId="68AB928D" w14:textId="77777777" w:rsidR="00711C3A" w:rsidRDefault="00C76409">
      <w:pPr>
        <w:widowControl w:val="0"/>
        <w:numPr>
          <w:ilvl w:val="0"/>
          <w:numId w:val="11"/>
        </w:num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Reporting Requirements.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Are there reporting requirements to government agencies or the University? If so, at what frequency?</w:t>
      </w:r>
    </w:p>
    <w:p w14:paraId="19220F08" w14:textId="77777777" w:rsidR="00711C3A" w:rsidRDefault="00C76409">
      <w:pPr>
        <w:widowControl w:val="0"/>
        <w:numPr>
          <w:ilvl w:val="0"/>
          <w:numId w:val="11"/>
        </w:num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Audits.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Are there external/internal audits? At what frequency? What costs are associated with audits?</w:t>
      </w:r>
    </w:p>
    <w:p w14:paraId="4AA75749" w14:textId="452B464A" w:rsidR="00711C3A" w:rsidRPr="00B32087" w:rsidRDefault="00C76409">
      <w:pPr>
        <w:widowControl w:val="0"/>
        <w:numPr>
          <w:ilvl w:val="0"/>
          <w:numId w:val="11"/>
        </w:num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Risks.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What are the institutional risks of noncompliance? What are the consequences for an individual who does not follow this policy?</w:t>
      </w:r>
    </w:p>
    <w:p w14:paraId="28345356" w14:textId="77777777" w:rsidR="00B32087" w:rsidRDefault="00B32087" w:rsidP="00B32087">
      <w:pPr>
        <w:widowControl w:val="0"/>
        <w:spacing w:line="240" w:lineRule="auto"/>
        <w:ind w:left="72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sdt>
      <w:sdtPr>
        <w:rPr>
          <w:rFonts w:ascii="Times New Roman" w:eastAsia="Times New Roman" w:hAnsi="Times New Roman" w:cs="Times New Roman"/>
          <w:color w:val="7F7F7F" w:themeColor="text1" w:themeTint="80"/>
          <w:sz w:val="24"/>
          <w:szCs w:val="24"/>
        </w:rPr>
        <w:id w:val="2125264907"/>
        <w:placeholder>
          <w:docPart w:val="18B33A197F954D8ABE56B37EE800B4D9"/>
        </w:placeholder>
      </w:sdtPr>
      <w:sdtEndPr/>
      <w:sdtContent>
        <w:p w14:paraId="10CC59E6" w14:textId="7E70B70C" w:rsidR="00711C3A" w:rsidRPr="00B32087" w:rsidRDefault="00B32087">
          <w:pPr>
            <w:widowControl w:val="0"/>
            <w:spacing w:line="240" w:lineRule="auto"/>
            <w:rPr>
              <w:rFonts w:ascii="Times New Roman" w:eastAsia="Times New Roman" w:hAnsi="Times New Roman" w:cs="Times New Roman"/>
              <w:color w:val="7F7F7F" w:themeColor="text1" w:themeTint="80"/>
              <w:sz w:val="24"/>
              <w:szCs w:val="24"/>
            </w:rPr>
          </w:pPr>
          <w:r w:rsidRPr="00B32087">
            <w:rPr>
              <w:rFonts w:ascii="Times New Roman" w:eastAsia="Times New Roman" w:hAnsi="Times New Roman" w:cs="Times New Roman"/>
              <w:color w:val="7F7F7F" w:themeColor="text1" w:themeTint="80"/>
              <w:sz w:val="24"/>
              <w:szCs w:val="24"/>
            </w:rPr>
            <w:t>Section 4.3 text</w:t>
          </w:r>
        </w:p>
      </w:sdtContent>
    </w:sdt>
    <w:p w14:paraId="0AA17FE2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0B3C4D6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B932760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75A5B6E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723E5E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9CF407D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EE9D8EC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C33AF0C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5CF4CFA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CC9090F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76D5034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7AAA6DD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8D07387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FECFD01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1B2C59C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253DEFF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69E90A4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C1F994E" w14:textId="77777777" w:rsidR="00E0523F" w:rsidRDefault="00E0523F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080EDF8" w14:textId="77777777" w:rsidR="00711C3A" w:rsidRDefault="00FE4BA5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pict w14:anchorId="2B51A993">
          <v:rect id="_x0000_i1038" style="width:0;height:1.5pt" o:hralign="center" o:hrstd="t" o:hr="t" fillcolor="#a0a0a0" stroked="f"/>
        </w:pict>
      </w:r>
    </w:p>
    <w:p w14:paraId="1D3642B3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7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711C3A" w14:paraId="14A2104B" w14:textId="77777777">
        <w:tc>
          <w:tcPr>
            <w:tcW w:w="936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A98D64" w14:textId="77777777" w:rsidR="00711C3A" w:rsidRDefault="00C764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5. FINAL REVIEW AND APPROVAL OF POLICY ACTION</w:t>
            </w:r>
          </w:p>
        </w:tc>
      </w:tr>
    </w:tbl>
    <w:p w14:paraId="2857D45B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C7A68FF" w14:textId="77777777" w:rsidR="00711C3A" w:rsidRDefault="00C76409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The Policy Owner will forward the draft and this form through the approval process. For minor revisions, a redlined changes document must be submitted and archived with the Policy Action Request Form.</w:t>
      </w:r>
    </w:p>
    <w:p w14:paraId="0F1AD27C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13099C57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8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95"/>
        <w:gridCol w:w="2145"/>
        <w:gridCol w:w="2580"/>
        <w:gridCol w:w="2340"/>
      </w:tblGrid>
      <w:tr w:rsidR="00711C3A" w14:paraId="2E3B3FF4" w14:textId="77777777">
        <w:tc>
          <w:tcPr>
            <w:tcW w:w="2295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BF7F68" w14:textId="77777777" w:rsidR="00711C3A" w:rsidRDefault="00C764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Department / Unit</w:t>
            </w:r>
          </w:p>
        </w:tc>
        <w:tc>
          <w:tcPr>
            <w:tcW w:w="2145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87B5C3" w14:textId="77777777" w:rsidR="00711C3A" w:rsidRDefault="00C764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Date Sub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mitted</w:t>
            </w:r>
          </w:p>
        </w:tc>
        <w:tc>
          <w:tcPr>
            <w:tcW w:w="258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54D2C7" w14:textId="77777777" w:rsidR="00711C3A" w:rsidRDefault="00C764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Approval</w:t>
            </w:r>
          </w:p>
        </w:tc>
        <w:tc>
          <w:tcPr>
            <w:tcW w:w="234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270D70" w14:textId="77777777" w:rsidR="00711C3A" w:rsidRDefault="00C764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Reviewer’s Signature and Date Reviewed</w:t>
            </w:r>
          </w:p>
        </w:tc>
      </w:tr>
      <w:tr w:rsidR="00711C3A" w14:paraId="16893EB8" w14:textId="77777777">
        <w:trPr>
          <w:trHeight w:val="980"/>
        </w:trPr>
        <w:tc>
          <w:tcPr>
            <w:tcW w:w="22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114B4F" w14:textId="77777777" w:rsidR="00711C3A" w:rsidRDefault="00C764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Approval Authority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</w:rPr>
            <w:id w:val="847990351"/>
            <w:placeholder>
              <w:docPart w:val="7A1145A5C70A4B50A519A8237A4F60F1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14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C82DD1B" w14:textId="77777777" w:rsidR="00711C3A" w:rsidRDefault="00E0523F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 w:rsidRPr="00C72E0B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2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69329F" w14:textId="49CF954D" w:rsidR="00711C3A" w:rsidRDefault="00FE4B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Arial Unicode MS" w:eastAsia="Arial Unicode MS" w:hAnsi="Arial Unicode MS" w:cs="Arial Unicode MS"/>
                  <w:sz w:val="24"/>
                  <w:szCs w:val="24"/>
                </w:rPr>
                <w:id w:val="-4161724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2087">
                  <w:rPr>
                    <w:rFonts w:ascii="MS Gothic" w:eastAsia="MS Gothic" w:hAnsi="MS Gothic" w:cs="Arial Unicode MS" w:hint="eastAsia"/>
                    <w:sz w:val="24"/>
                    <w:szCs w:val="24"/>
                  </w:rPr>
                  <w:t>☐</w:t>
                </w:r>
              </w:sdtContent>
            </w:sdt>
            <w:r w:rsidR="00C76409">
              <w:rPr>
                <w:rFonts w:ascii="Arial Unicode MS" w:eastAsia="Arial Unicode MS" w:hAnsi="Arial Unicode MS" w:cs="Arial Unicode MS"/>
                <w:sz w:val="24"/>
                <w:szCs w:val="24"/>
              </w:rPr>
              <w:t>Approved</w:t>
            </w:r>
          </w:p>
          <w:p w14:paraId="15C7C120" w14:textId="77777777" w:rsidR="00711C3A" w:rsidRDefault="00711C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B48A76B" w14:textId="27A980BE" w:rsidR="00711C3A" w:rsidRDefault="00FE4BA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Arial Unicode MS" w:eastAsia="Arial Unicode MS" w:hAnsi="Arial Unicode MS" w:cs="Arial Unicode MS"/>
                  <w:sz w:val="24"/>
                  <w:szCs w:val="24"/>
                </w:rPr>
                <w:id w:val="-2052216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2087">
                  <w:rPr>
                    <w:rFonts w:ascii="MS Gothic" w:eastAsia="MS Gothic" w:hAnsi="MS Gothic" w:cs="Arial Unicode MS" w:hint="eastAsia"/>
                    <w:sz w:val="24"/>
                    <w:szCs w:val="24"/>
                  </w:rPr>
                  <w:t>☐</w:t>
                </w:r>
              </w:sdtContent>
            </w:sdt>
            <w:r w:rsidR="00C76409">
              <w:rPr>
                <w:rFonts w:ascii="Arial Unicode MS" w:eastAsia="Arial Unicode MS" w:hAnsi="Arial Unicode MS" w:cs="Arial Unicode MS"/>
                <w:sz w:val="24"/>
                <w:szCs w:val="24"/>
              </w:rPr>
              <w:t>Not Approved</w:t>
            </w:r>
          </w:p>
          <w:p w14:paraId="1D4B6F97" w14:textId="77777777" w:rsidR="00711C3A" w:rsidRDefault="00711C3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204C4C6" w14:textId="50E94732" w:rsidR="00711C3A" w:rsidRDefault="00FE4BA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Arial Unicode MS" w:eastAsia="Arial Unicode MS" w:hAnsi="Arial Unicode MS" w:cs="Arial Unicode MS"/>
                  <w:sz w:val="24"/>
                  <w:szCs w:val="24"/>
                </w:rPr>
                <w:id w:val="1714844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2087">
                  <w:rPr>
                    <w:rFonts w:ascii="MS Gothic" w:eastAsia="MS Gothic" w:hAnsi="MS Gothic" w:cs="Arial Unicode MS" w:hint="eastAsia"/>
                    <w:sz w:val="24"/>
                    <w:szCs w:val="24"/>
                  </w:rPr>
                  <w:t>☐</w:t>
                </w:r>
              </w:sdtContent>
            </w:sdt>
            <w:r w:rsidR="00C76409">
              <w:rPr>
                <w:rFonts w:ascii="Arial Unicode MS" w:eastAsia="Arial Unicode MS" w:hAnsi="Arial Unicode MS" w:cs="Arial Unicode MS"/>
                <w:sz w:val="24"/>
                <w:szCs w:val="24"/>
              </w:rPr>
              <w:t>See recommendations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FDE6BA" w14:textId="77777777" w:rsidR="00711C3A" w:rsidRDefault="00711C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11C3A" w14:paraId="617D4DB0" w14:textId="77777777">
        <w:trPr>
          <w:trHeight w:val="980"/>
        </w:trPr>
        <w:tc>
          <w:tcPr>
            <w:tcW w:w="22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37E7D2" w14:textId="77777777" w:rsidR="00711C3A" w:rsidRDefault="00C764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Policy Owner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</w:rPr>
            <w:id w:val="-1956627850"/>
            <w:placeholder>
              <w:docPart w:val="FE3FD3ED7F734073B2F34681CA316FD2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14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DC52800" w14:textId="77777777" w:rsidR="00711C3A" w:rsidRDefault="00E0523F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 w:rsidRPr="00C72E0B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2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9C5121" w14:textId="69830D63" w:rsidR="00711C3A" w:rsidRDefault="00FE4BA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Arial Unicode MS" w:eastAsia="Arial Unicode MS" w:hAnsi="Arial Unicode MS" w:cs="Arial Unicode MS"/>
                  <w:sz w:val="24"/>
                  <w:szCs w:val="24"/>
                </w:rPr>
                <w:id w:val="-534112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5DE">
                  <w:rPr>
                    <w:rFonts w:ascii="MS Gothic" w:eastAsia="MS Gothic" w:hAnsi="MS Gothic" w:cs="Arial Unicode MS" w:hint="eastAsia"/>
                    <w:sz w:val="24"/>
                    <w:szCs w:val="24"/>
                  </w:rPr>
                  <w:t>☐</w:t>
                </w:r>
              </w:sdtContent>
            </w:sdt>
            <w:r w:rsidR="00C76409">
              <w:rPr>
                <w:rFonts w:ascii="Arial Unicode MS" w:eastAsia="Arial Unicode MS" w:hAnsi="Arial Unicode MS" w:cs="Arial Unicode MS"/>
                <w:sz w:val="24"/>
                <w:szCs w:val="24"/>
              </w:rPr>
              <w:t>Approved</w:t>
            </w:r>
          </w:p>
          <w:p w14:paraId="3F7BDFF3" w14:textId="77777777" w:rsidR="00FB45DE" w:rsidRDefault="00FB45D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EEBDC10" w14:textId="4DB54718" w:rsidR="00711C3A" w:rsidRDefault="00FE4BA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Arial Unicode MS" w:eastAsia="Arial Unicode MS" w:hAnsi="Arial Unicode MS" w:cs="Arial Unicode MS"/>
                  <w:sz w:val="24"/>
                  <w:szCs w:val="24"/>
                </w:rPr>
                <w:id w:val="8375097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5DE">
                  <w:rPr>
                    <w:rFonts w:ascii="MS Gothic" w:eastAsia="MS Gothic" w:hAnsi="MS Gothic" w:cs="Arial Unicode MS" w:hint="eastAsia"/>
                    <w:sz w:val="24"/>
                    <w:szCs w:val="24"/>
                  </w:rPr>
                  <w:t>☐</w:t>
                </w:r>
              </w:sdtContent>
            </w:sdt>
            <w:r w:rsidR="00C76409">
              <w:rPr>
                <w:rFonts w:ascii="Arial Unicode MS" w:eastAsia="Arial Unicode MS" w:hAnsi="Arial Unicode MS" w:cs="Arial Unicode MS"/>
                <w:sz w:val="24"/>
                <w:szCs w:val="24"/>
              </w:rPr>
              <w:t>Not Approved</w:t>
            </w:r>
          </w:p>
          <w:p w14:paraId="69663F95" w14:textId="77777777" w:rsidR="00711C3A" w:rsidRDefault="00711C3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A21504" w14:textId="189A6AFA" w:rsidR="00711C3A" w:rsidRDefault="00FE4BA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Arial Unicode MS" w:eastAsia="Arial Unicode MS" w:hAnsi="Arial Unicode MS" w:cs="Arial Unicode MS"/>
                  <w:sz w:val="24"/>
                  <w:szCs w:val="24"/>
                </w:rPr>
                <w:id w:val="-1031950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5DE">
                  <w:rPr>
                    <w:rFonts w:ascii="MS Gothic" w:eastAsia="MS Gothic" w:hAnsi="MS Gothic" w:cs="Arial Unicode MS" w:hint="eastAsia"/>
                    <w:sz w:val="24"/>
                    <w:szCs w:val="24"/>
                  </w:rPr>
                  <w:t>☐</w:t>
                </w:r>
              </w:sdtContent>
            </w:sdt>
            <w:r w:rsidR="00C76409">
              <w:rPr>
                <w:rFonts w:ascii="Arial Unicode MS" w:eastAsia="Arial Unicode MS" w:hAnsi="Arial Unicode MS" w:cs="Arial Unicode MS"/>
                <w:sz w:val="24"/>
                <w:szCs w:val="24"/>
              </w:rPr>
              <w:t>See recommendations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0D04C8" w14:textId="77777777" w:rsidR="00711C3A" w:rsidRDefault="00711C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11C3A" w14:paraId="3F308FE8" w14:textId="77777777">
        <w:trPr>
          <w:trHeight w:val="965"/>
        </w:trPr>
        <w:tc>
          <w:tcPr>
            <w:tcW w:w="22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1A3B78" w14:textId="77777777" w:rsidR="00711C3A" w:rsidRDefault="00C764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Responsible Office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</w:rPr>
            <w:id w:val="499014256"/>
            <w:placeholder>
              <w:docPart w:val="2556595BB6E04EC0BA9FB0D7E21D004C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14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C683EF6" w14:textId="77777777" w:rsidR="00711C3A" w:rsidRDefault="00E0523F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 w:rsidRPr="00C72E0B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2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445170" w14:textId="1EC78845" w:rsidR="00711C3A" w:rsidRDefault="00FE4BA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Arial Unicode MS" w:eastAsia="Arial Unicode MS" w:hAnsi="Arial Unicode MS" w:cs="Arial Unicode MS"/>
                  <w:sz w:val="24"/>
                  <w:szCs w:val="24"/>
                </w:rPr>
                <w:id w:val="304828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5DE">
                  <w:rPr>
                    <w:rFonts w:ascii="MS Gothic" w:eastAsia="MS Gothic" w:hAnsi="MS Gothic" w:cs="Arial Unicode MS" w:hint="eastAsia"/>
                    <w:sz w:val="24"/>
                    <w:szCs w:val="24"/>
                  </w:rPr>
                  <w:t>☐</w:t>
                </w:r>
              </w:sdtContent>
            </w:sdt>
            <w:r w:rsidR="00C76409">
              <w:rPr>
                <w:rFonts w:ascii="Arial Unicode MS" w:eastAsia="Arial Unicode MS" w:hAnsi="Arial Unicode MS" w:cs="Arial Unicode MS"/>
                <w:sz w:val="24"/>
                <w:szCs w:val="24"/>
              </w:rPr>
              <w:t>Approved</w:t>
            </w:r>
          </w:p>
          <w:p w14:paraId="15F50903" w14:textId="77777777" w:rsidR="00711C3A" w:rsidRDefault="00711C3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4676AF7" w14:textId="13AF5131" w:rsidR="00711C3A" w:rsidRDefault="00FE4BA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Arial Unicode MS" w:eastAsia="Arial Unicode MS" w:hAnsi="Arial Unicode MS" w:cs="Arial Unicode MS"/>
                  <w:sz w:val="24"/>
                  <w:szCs w:val="24"/>
                </w:rPr>
                <w:id w:val="1757935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5DE">
                  <w:rPr>
                    <w:rFonts w:ascii="MS Gothic" w:eastAsia="MS Gothic" w:hAnsi="MS Gothic" w:cs="Arial Unicode MS" w:hint="eastAsia"/>
                    <w:sz w:val="24"/>
                    <w:szCs w:val="24"/>
                  </w:rPr>
                  <w:t>☐</w:t>
                </w:r>
              </w:sdtContent>
            </w:sdt>
            <w:r w:rsidR="00C76409">
              <w:rPr>
                <w:rFonts w:ascii="Arial Unicode MS" w:eastAsia="Arial Unicode MS" w:hAnsi="Arial Unicode MS" w:cs="Arial Unicode MS"/>
                <w:sz w:val="24"/>
                <w:szCs w:val="24"/>
              </w:rPr>
              <w:t>Not Approved</w:t>
            </w:r>
          </w:p>
          <w:p w14:paraId="3E7F6C62" w14:textId="77777777" w:rsidR="00711C3A" w:rsidRDefault="00711C3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96DBFBF" w14:textId="5EBC362F" w:rsidR="00711C3A" w:rsidRDefault="00FE4BA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Arial Unicode MS" w:eastAsia="Arial Unicode MS" w:hAnsi="Arial Unicode MS" w:cs="Arial Unicode MS"/>
                  <w:sz w:val="24"/>
                  <w:szCs w:val="24"/>
                </w:rPr>
                <w:id w:val="-14153172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5DE">
                  <w:rPr>
                    <w:rFonts w:ascii="MS Gothic" w:eastAsia="MS Gothic" w:hAnsi="MS Gothic" w:cs="Arial Unicode MS" w:hint="eastAsia"/>
                    <w:sz w:val="24"/>
                    <w:szCs w:val="24"/>
                  </w:rPr>
                  <w:t>☐</w:t>
                </w:r>
              </w:sdtContent>
            </w:sdt>
            <w:r w:rsidR="00C76409">
              <w:rPr>
                <w:rFonts w:ascii="Arial Unicode MS" w:eastAsia="Arial Unicode MS" w:hAnsi="Arial Unicode MS" w:cs="Arial Unicode MS"/>
                <w:sz w:val="24"/>
                <w:szCs w:val="24"/>
              </w:rPr>
              <w:t>See recommendations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61DB8D" w14:textId="77777777" w:rsidR="00711C3A" w:rsidRDefault="00711C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11C3A" w14:paraId="40B9F59C" w14:textId="77777777">
        <w:trPr>
          <w:trHeight w:val="990"/>
        </w:trPr>
        <w:tc>
          <w:tcPr>
            <w:tcW w:w="22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0D8F66" w14:textId="77777777" w:rsidR="00711C3A" w:rsidRDefault="00C764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Policy Review Team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</w:rPr>
            <w:id w:val="-555094682"/>
            <w:placeholder>
              <w:docPart w:val="791834505493436EBC993B1C7B78193E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14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44306E9" w14:textId="77777777" w:rsidR="00711C3A" w:rsidRDefault="00E0523F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 w:rsidRPr="00C72E0B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2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6CDDBB" w14:textId="3CE2950C" w:rsidR="00711C3A" w:rsidRDefault="00FE4BA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Arial Unicode MS" w:eastAsia="Arial Unicode MS" w:hAnsi="Arial Unicode MS" w:cs="Arial Unicode MS"/>
                  <w:sz w:val="24"/>
                  <w:szCs w:val="24"/>
                </w:rPr>
                <w:id w:val="-1555771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5DE">
                  <w:rPr>
                    <w:rFonts w:ascii="MS Gothic" w:eastAsia="MS Gothic" w:hAnsi="MS Gothic" w:cs="Arial Unicode MS" w:hint="eastAsia"/>
                    <w:sz w:val="24"/>
                    <w:szCs w:val="24"/>
                  </w:rPr>
                  <w:t>☐</w:t>
                </w:r>
              </w:sdtContent>
            </w:sdt>
            <w:r w:rsidR="00C76409">
              <w:rPr>
                <w:rFonts w:ascii="Arial Unicode MS" w:eastAsia="Arial Unicode MS" w:hAnsi="Arial Unicode MS" w:cs="Arial Unicode MS"/>
                <w:sz w:val="24"/>
                <w:szCs w:val="24"/>
              </w:rPr>
              <w:t>Approved</w:t>
            </w:r>
          </w:p>
          <w:p w14:paraId="0138B970" w14:textId="77777777" w:rsidR="00FB45DE" w:rsidRDefault="00FB45D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8B7E884" w14:textId="3DC308A4" w:rsidR="00711C3A" w:rsidRDefault="00FE4BA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Arial Unicode MS" w:eastAsia="Arial Unicode MS" w:hAnsi="Arial Unicode MS" w:cs="Arial Unicode MS"/>
                  <w:sz w:val="24"/>
                  <w:szCs w:val="24"/>
                </w:rPr>
                <w:id w:val="-240410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5DE">
                  <w:rPr>
                    <w:rFonts w:ascii="MS Gothic" w:eastAsia="MS Gothic" w:hAnsi="MS Gothic" w:cs="Arial Unicode MS" w:hint="eastAsia"/>
                    <w:sz w:val="24"/>
                    <w:szCs w:val="24"/>
                  </w:rPr>
                  <w:t>☐</w:t>
                </w:r>
              </w:sdtContent>
            </w:sdt>
            <w:r w:rsidR="00C76409">
              <w:rPr>
                <w:rFonts w:ascii="Arial Unicode MS" w:eastAsia="Arial Unicode MS" w:hAnsi="Arial Unicode MS" w:cs="Arial Unicode MS"/>
                <w:sz w:val="24"/>
                <w:szCs w:val="24"/>
              </w:rPr>
              <w:t>Not Approved</w:t>
            </w:r>
          </w:p>
          <w:p w14:paraId="42600FDB" w14:textId="77777777" w:rsidR="00711C3A" w:rsidRDefault="00711C3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A4D20CB" w14:textId="74CA8271" w:rsidR="00711C3A" w:rsidRDefault="00FE4BA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Arial Unicode MS" w:eastAsia="Arial Unicode MS" w:hAnsi="Arial Unicode MS" w:cs="Arial Unicode MS"/>
                  <w:sz w:val="24"/>
                  <w:szCs w:val="24"/>
                </w:rPr>
                <w:id w:val="1995449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5DE">
                  <w:rPr>
                    <w:rFonts w:ascii="MS Gothic" w:eastAsia="MS Gothic" w:hAnsi="MS Gothic" w:cs="Arial Unicode MS" w:hint="eastAsia"/>
                    <w:sz w:val="24"/>
                    <w:szCs w:val="24"/>
                  </w:rPr>
                  <w:t>☐</w:t>
                </w:r>
              </w:sdtContent>
            </w:sdt>
            <w:r w:rsidR="00C76409">
              <w:rPr>
                <w:rFonts w:ascii="Arial Unicode MS" w:eastAsia="Arial Unicode MS" w:hAnsi="Arial Unicode MS" w:cs="Arial Unicode MS"/>
                <w:sz w:val="24"/>
                <w:szCs w:val="24"/>
              </w:rPr>
              <w:t>See recommendations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EFFC96" w14:textId="77777777" w:rsidR="00711C3A" w:rsidRDefault="00711C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91049E6" w14:textId="77777777" w:rsidR="00711C3A" w:rsidRDefault="00711C3A">
      <w:pPr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711C3A">
      <w:headerReference w:type="default" r:id="rId10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D0A294" w14:textId="77777777" w:rsidR="00FE4BA5" w:rsidRDefault="00FE4BA5">
      <w:pPr>
        <w:spacing w:line="240" w:lineRule="auto"/>
      </w:pPr>
      <w:r>
        <w:separator/>
      </w:r>
    </w:p>
  </w:endnote>
  <w:endnote w:type="continuationSeparator" w:id="0">
    <w:p w14:paraId="09AD275E" w14:textId="77777777" w:rsidR="00FE4BA5" w:rsidRDefault="00FE4B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72AC0019-5282-44BF-BE92-23BE15EEA7CF}"/>
  </w:font>
  <w:font w:name="Arial Unicode MS">
    <w:altName w:val="Arial"/>
    <w:panose1 w:val="020B0604020202020204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2" w:subsetted="1" w:fontKey="{60BE73B1-D31B-4D84-9199-C7584B4CEBF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5A2963B1-7AA2-48FF-88DA-995800FD427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EAAEDCC1-65BD-4196-AB5B-EE134FE66F6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8CFFC0" w14:textId="77777777" w:rsidR="00FE4BA5" w:rsidRDefault="00FE4BA5">
      <w:pPr>
        <w:spacing w:line="240" w:lineRule="auto"/>
      </w:pPr>
      <w:r>
        <w:separator/>
      </w:r>
    </w:p>
  </w:footnote>
  <w:footnote w:type="continuationSeparator" w:id="0">
    <w:p w14:paraId="08F02B3D" w14:textId="77777777" w:rsidR="00FE4BA5" w:rsidRDefault="00FE4BA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CBFB9D" w14:textId="77777777" w:rsidR="00711C3A" w:rsidRDefault="00711C3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E6AB9"/>
    <w:multiLevelType w:val="multilevel"/>
    <w:tmpl w:val="F76EC47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90E514B"/>
    <w:multiLevelType w:val="multilevel"/>
    <w:tmpl w:val="D6C284DE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2769224E"/>
    <w:multiLevelType w:val="multilevel"/>
    <w:tmpl w:val="688AF9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93C22A8"/>
    <w:multiLevelType w:val="multilevel"/>
    <w:tmpl w:val="8C2AC22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2CE4A6E"/>
    <w:multiLevelType w:val="multilevel"/>
    <w:tmpl w:val="42D8AD2C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3C803332"/>
    <w:multiLevelType w:val="multilevel"/>
    <w:tmpl w:val="9C9E09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1423F24"/>
    <w:multiLevelType w:val="multilevel"/>
    <w:tmpl w:val="295C0DB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41D717D4"/>
    <w:multiLevelType w:val="multilevel"/>
    <w:tmpl w:val="C854CF2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46E032B1"/>
    <w:multiLevelType w:val="multilevel"/>
    <w:tmpl w:val="FC1E935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5D04A4B"/>
    <w:multiLevelType w:val="multilevel"/>
    <w:tmpl w:val="A26471C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6B8D52B2"/>
    <w:multiLevelType w:val="multilevel"/>
    <w:tmpl w:val="81786A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738619F5"/>
    <w:multiLevelType w:val="multilevel"/>
    <w:tmpl w:val="F0B87A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742919D3"/>
    <w:multiLevelType w:val="multilevel"/>
    <w:tmpl w:val="BD5AD7B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7ECD5A75"/>
    <w:multiLevelType w:val="multilevel"/>
    <w:tmpl w:val="16120BF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0"/>
  </w:num>
  <w:num w:numId="5">
    <w:abstractNumId w:val="1"/>
  </w:num>
  <w:num w:numId="6">
    <w:abstractNumId w:val="9"/>
  </w:num>
  <w:num w:numId="7">
    <w:abstractNumId w:val="5"/>
  </w:num>
  <w:num w:numId="8">
    <w:abstractNumId w:val="10"/>
  </w:num>
  <w:num w:numId="9">
    <w:abstractNumId w:val="12"/>
  </w:num>
  <w:num w:numId="10">
    <w:abstractNumId w:val="2"/>
  </w:num>
  <w:num w:numId="11">
    <w:abstractNumId w:val="4"/>
  </w:num>
  <w:num w:numId="12">
    <w:abstractNumId w:val="13"/>
  </w:num>
  <w:num w:numId="13">
    <w:abstractNumId w:val="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C3A"/>
    <w:rsid w:val="003F73BB"/>
    <w:rsid w:val="00436BA7"/>
    <w:rsid w:val="004A4919"/>
    <w:rsid w:val="0055470A"/>
    <w:rsid w:val="00711C3A"/>
    <w:rsid w:val="00712CFB"/>
    <w:rsid w:val="00793113"/>
    <w:rsid w:val="009A009C"/>
    <w:rsid w:val="00A17768"/>
    <w:rsid w:val="00A30614"/>
    <w:rsid w:val="00B32087"/>
    <w:rsid w:val="00C4645D"/>
    <w:rsid w:val="00C76409"/>
    <w:rsid w:val="00E001F7"/>
    <w:rsid w:val="00E0523F"/>
    <w:rsid w:val="00FB45DE"/>
    <w:rsid w:val="00FE4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DF4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2">
    <w:name w:val="heading 2"/>
    <w:basedOn w:val="Normal"/>
    <w:next w:val="Normal"/>
    <w:pPr>
      <w:keepNext/>
      <w:keepLines/>
      <w:spacing w:line="240" w:lineRule="auto"/>
      <w:ind w:left="720" w:hanging="360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3">
    <w:name w:val="heading 3"/>
    <w:basedOn w:val="Normal"/>
    <w:next w:val="Normal"/>
    <w:pPr>
      <w:keepNext/>
      <w:keepLines/>
      <w:ind w:left="720"/>
      <w:outlineLvl w:val="2"/>
    </w:pPr>
    <w:rPr>
      <w:rFonts w:ascii="Times New Roman" w:eastAsia="Times New Roman" w:hAnsi="Times New Roman" w:cs="Times New Roman"/>
      <w:b/>
      <w:bCs/>
      <w:color w:val="323130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line="240" w:lineRule="auto"/>
      <w:ind w:left="720" w:hanging="360"/>
      <w:outlineLvl w:val="3"/>
    </w:pPr>
    <w:rPr>
      <w:color w:val="666666"/>
      <w:sz w:val="24"/>
      <w:szCs w:val="24"/>
      <w:u w:val="single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</w:tblPr>
  </w:style>
  <w:style w:type="table" w:customStyle="1" w:styleId="a7">
    <w:basedOn w:val="TableNormal0"/>
    <w:tblPr>
      <w:tblStyleRowBandSize w:val="1"/>
      <w:tblStyleColBandSize w:val="1"/>
    </w:tblPr>
  </w:style>
  <w:style w:type="table" w:customStyle="1" w:styleId="a8">
    <w:basedOn w:val="TableNormal0"/>
    <w:tblPr>
      <w:tblStyleRowBandSize w:val="1"/>
      <w:tblStyleColBandSize w:val="1"/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645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645D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C4645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28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9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licies@drew.ed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olicies@drew.edu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25CAF9-940A-40A0-9183-83A71E2B654F}"/>
      </w:docPartPr>
      <w:docPartBody>
        <w:p w:rsidR="00492166" w:rsidRDefault="00122F42">
          <w:r w:rsidRPr="00C72E0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D34A51E548E475EA20C4738E5C8CF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95EAF-9D08-4AB1-952D-4695A6D9FD8F}"/>
      </w:docPartPr>
      <w:docPartBody>
        <w:p w:rsidR="000802CA" w:rsidRDefault="00492166" w:rsidP="00492166">
          <w:pPr>
            <w:pStyle w:val="ED34A51E548E475EA20C4738E5C8CFB8"/>
          </w:pPr>
          <w:r>
            <w:rPr>
              <w:rStyle w:val="PlaceholderText"/>
            </w:rPr>
            <w:t>Proposed policy name</w:t>
          </w:r>
        </w:p>
      </w:docPartBody>
    </w:docPart>
    <w:docPart>
      <w:docPartPr>
        <w:name w:val="6031C29AFC154065AC5316A594FBA3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3D789F-2391-4CF3-8C84-163173CF0492}"/>
      </w:docPartPr>
      <w:docPartBody>
        <w:p w:rsidR="000802CA" w:rsidRDefault="00492166" w:rsidP="00492166">
          <w:pPr>
            <w:pStyle w:val="6031C29AFC154065AC5316A594FBA37D"/>
          </w:pPr>
          <w:r>
            <w:rPr>
              <w:rStyle w:val="PlaceholderText"/>
            </w:rPr>
            <w:t>Title of Designated Cabinet Member</w:t>
          </w:r>
        </w:p>
      </w:docPartBody>
    </w:docPart>
    <w:docPart>
      <w:docPartPr>
        <w:name w:val="1FD79580165448B79F3C1A848A06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BF939C-AB86-4CCF-87DE-4F002A4BFDFC}"/>
      </w:docPartPr>
      <w:docPartBody>
        <w:p w:rsidR="000802CA" w:rsidRDefault="00492166" w:rsidP="00492166">
          <w:pPr>
            <w:pStyle w:val="1FD79580165448B79F3C1A848A068A2D"/>
          </w:pPr>
          <w:r>
            <w:rPr>
              <w:rStyle w:val="PlaceholderText"/>
            </w:rPr>
            <w:t>Department/Unit</w:t>
          </w:r>
        </w:p>
      </w:docPartBody>
    </w:docPart>
    <w:docPart>
      <w:docPartPr>
        <w:name w:val="90D0F83283314168AC70312C8F3D9D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60A403-338F-420F-9083-FAC04635F0C8}"/>
      </w:docPartPr>
      <w:docPartBody>
        <w:p w:rsidR="000802CA" w:rsidRDefault="00492166" w:rsidP="00492166">
          <w:pPr>
            <w:pStyle w:val="90D0F83283314168AC70312C8F3D9D61"/>
          </w:pPr>
          <w:r>
            <w:rPr>
              <w:rStyle w:val="PlaceholderText"/>
            </w:rPr>
            <w:t>Title of Designated Employee</w:t>
          </w:r>
        </w:p>
      </w:docPartBody>
    </w:docPart>
    <w:docPart>
      <w:docPartPr>
        <w:name w:val="5F5FEBDD011646CB8F25B54FF215AA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B40FDC-8A29-49FD-AA58-4564B14154D6}"/>
      </w:docPartPr>
      <w:docPartBody>
        <w:p w:rsidR="000802CA" w:rsidRDefault="00492166" w:rsidP="00492166">
          <w:pPr>
            <w:pStyle w:val="5F5FEBDD011646CB8F25B54FF215AAE5"/>
          </w:pPr>
          <w:r w:rsidRPr="00C72E0B">
            <w:rPr>
              <w:rStyle w:val="PlaceholderText"/>
            </w:rPr>
            <w:t>Click or tap to enter a date.</w:t>
          </w:r>
        </w:p>
      </w:docPartBody>
    </w:docPart>
    <w:docPart>
      <w:docPartPr>
        <w:name w:val="B381679331F34F288FDB9F8F42220F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76ED41-729E-47CE-BACF-9B2C0436A234}"/>
      </w:docPartPr>
      <w:docPartBody>
        <w:p w:rsidR="000802CA" w:rsidRDefault="00492166" w:rsidP="00492166">
          <w:pPr>
            <w:pStyle w:val="B381679331F34F288FDB9F8F42220F8F"/>
          </w:pPr>
          <w:r w:rsidRPr="00C72E0B">
            <w:rPr>
              <w:rStyle w:val="PlaceholderText"/>
            </w:rPr>
            <w:t>Click or tap to enter a date.</w:t>
          </w:r>
        </w:p>
      </w:docPartBody>
    </w:docPart>
    <w:docPart>
      <w:docPartPr>
        <w:name w:val="3A57B6A51FA34979A040CF8F397DE9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1DA5E4-C51D-4706-9DEE-611BFC2EFDA6}"/>
      </w:docPartPr>
      <w:docPartBody>
        <w:p w:rsidR="000802CA" w:rsidRDefault="00492166" w:rsidP="00492166">
          <w:pPr>
            <w:pStyle w:val="3A57B6A51FA34979A040CF8F397DE902"/>
          </w:pPr>
          <w:r>
            <w:rPr>
              <w:rStyle w:val="PlaceholderText"/>
            </w:rPr>
            <w:t xml:space="preserve">Section 1.1 text </w:t>
          </w:r>
        </w:p>
      </w:docPartBody>
    </w:docPart>
    <w:docPart>
      <w:docPartPr>
        <w:name w:val="EF1E5E400C1D4809A96BDFDBBA405A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1FA146-7DC3-4442-A2CC-60BF37A01019}"/>
      </w:docPartPr>
      <w:docPartBody>
        <w:p w:rsidR="000802CA" w:rsidRDefault="00492166" w:rsidP="00492166">
          <w:pPr>
            <w:pStyle w:val="EF1E5E400C1D4809A96BDFDBBA405AA4"/>
          </w:pPr>
          <w:r>
            <w:rPr>
              <w:rStyle w:val="PlaceholderText"/>
            </w:rPr>
            <w:t>Section 1.2 text</w:t>
          </w:r>
        </w:p>
      </w:docPartBody>
    </w:docPart>
    <w:docPart>
      <w:docPartPr>
        <w:name w:val="E30A8331949D472C9B9AD52F290B3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0D0B08-A549-46A7-A4E9-418004632BC5}"/>
      </w:docPartPr>
      <w:docPartBody>
        <w:p w:rsidR="000802CA" w:rsidRDefault="00492166" w:rsidP="00492166">
          <w:pPr>
            <w:pStyle w:val="E30A8331949D472C9B9AD52F290B3594"/>
          </w:pPr>
          <w:r>
            <w:rPr>
              <w:rStyle w:val="PlaceholderText"/>
            </w:rPr>
            <w:t>Section 1.3 text</w:t>
          </w:r>
        </w:p>
      </w:docPartBody>
    </w:docPart>
    <w:docPart>
      <w:docPartPr>
        <w:name w:val="AEBCBC8CF6984316BDEABD5CB0C993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B2EB05-3D20-44BD-8076-1427F4C5C573}"/>
      </w:docPartPr>
      <w:docPartBody>
        <w:p w:rsidR="000802CA" w:rsidRDefault="00492166" w:rsidP="00492166">
          <w:pPr>
            <w:pStyle w:val="AEBCBC8CF6984316BDEABD5CB0C9932F"/>
          </w:pPr>
          <w:r>
            <w:rPr>
              <w:rStyle w:val="PlaceholderText"/>
            </w:rPr>
            <w:t>2.1 section text</w:t>
          </w:r>
        </w:p>
      </w:docPartBody>
    </w:docPart>
    <w:docPart>
      <w:docPartPr>
        <w:name w:val="3491F4896E24438B8A222BC023B992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95C521-1848-412E-84B4-8807F7D913DD}"/>
      </w:docPartPr>
      <w:docPartBody>
        <w:p w:rsidR="000802CA" w:rsidRDefault="00492166" w:rsidP="00492166">
          <w:pPr>
            <w:pStyle w:val="3491F4896E24438B8A222BC023B99246"/>
          </w:pPr>
          <w:r>
            <w:rPr>
              <w:rStyle w:val="PlaceholderText"/>
            </w:rPr>
            <w:t>Section 2.2 text</w:t>
          </w:r>
        </w:p>
      </w:docPartBody>
    </w:docPart>
    <w:docPart>
      <w:docPartPr>
        <w:name w:val="F9DAF4D28E984C54ACD496C873E935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8016C-80F4-490D-9489-F899B398F573}"/>
      </w:docPartPr>
      <w:docPartBody>
        <w:p w:rsidR="000802CA" w:rsidRDefault="00492166" w:rsidP="00492166">
          <w:pPr>
            <w:pStyle w:val="F9DAF4D28E984C54ACD496C873E9356E"/>
          </w:pPr>
          <w:r>
            <w:rPr>
              <w:rStyle w:val="PlaceholderText"/>
            </w:rPr>
            <w:t xml:space="preserve">Section 2.3 text </w:t>
          </w:r>
        </w:p>
      </w:docPartBody>
    </w:docPart>
    <w:docPart>
      <w:docPartPr>
        <w:name w:val="5B4928FAF97746F49CB240D25E6416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5B636-4117-4EAE-B774-5C3BB9C9B60B}"/>
      </w:docPartPr>
      <w:docPartBody>
        <w:p w:rsidR="000802CA" w:rsidRDefault="00492166" w:rsidP="00492166">
          <w:pPr>
            <w:pStyle w:val="5B4928FAF97746F49CB240D25E64168B"/>
          </w:pPr>
          <w:r w:rsidRPr="00C72E0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4FE118014FF4775A84354C6BD7D10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6FA2A9-5B59-4348-B157-F63A8619895D}"/>
      </w:docPartPr>
      <w:docPartBody>
        <w:p w:rsidR="000802CA" w:rsidRDefault="00492166" w:rsidP="00492166">
          <w:pPr>
            <w:pStyle w:val="04FE118014FF4775A84354C6BD7D105A"/>
          </w:pPr>
          <w:r w:rsidRPr="00C72E0B">
            <w:rPr>
              <w:rStyle w:val="PlaceholderText"/>
            </w:rPr>
            <w:t>Click or tap to enter a date.</w:t>
          </w:r>
        </w:p>
      </w:docPartBody>
    </w:docPart>
    <w:docPart>
      <w:docPartPr>
        <w:name w:val="3F6FACB6B7294C50BDA09FDAD9891B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5D6CD0-B16D-471D-8AE5-DA45C36F69A3}"/>
      </w:docPartPr>
      <w:docPartBody>
        <w:p w:rsidR="000802CA" w:rsidRDefault="00492166" w:rsidP="00492166">
          <w:pPr>
            <w:pStyle w:val="3F6FACB6B7294C50BDA09FDAD9891B3D"/>
          </w:pPr>
          <w:r w:rsidRPr="00C72E0B">
            <w:rPr>
              <w:rStyle w:val="PlaceholderText"/>
            </w:rPr>
            <w:t>Click or tap to enter a date.</w:t>
          </w:r>
        </w:p>
      </w:docPartBody>
    </w:docPart>
    <w:docPart>
      <w:docPartPr>
        <w:name w:val="6EB8C3FB11154D568F069C1CC163E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45C5B-2024-4099-8986-D0D5485EB14C}"/>
      </w:docPartPr>
      <w:docPartBody>
        <w:p w:rsidR="000802CA" w:rsidRDefault="00492166" w:rsidP="00492166">
          <w:pPr>
            <w:pStyle w:val="6EB8C3FB11154D568F069C1CC163E96B"/>
          </w:pPr>
          <w:r w:rsidRPr="00C72E0B">
            <w:rPr>
              <w:rStyle w:val="PlaceholderText"/>
            </w:rPr>
            <w:t>Click or tap to enter a date.</w:t>
          </w:r>
        </w:p>
      </w:docPartBody>
    </w:docPart>
    <w:docPart>
      <w:docPartPr>
        <w:name w:val="99F3AB6DAB1A4FCBAA54595C10E787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9C7F86-51C6-4C53-B68A-ACED2C47B380}"/>
      </w:docPartPr>
      <w:docPartBody>
        <w:p w:rsidR="000802CA" w:rsidRDefault="00492166" w:rsidP="00492166">
          <w:pPr>
            <w:pStyle w:val="99F3AB6DAB1A4FCBAA54595C10E787C3"/>
          </w:pPr>
          <w:r w:rsidRPr="00C72E0B">
            <w:rPr>
              <w:rStyle w:val="PlaceholderText"/>
            </w:rPr>
            <w:t>Click or tap to enter a date.</w:t>
          </w:r>
        </w:p>
      </w:docPartBody>
    </w:docPart>
    <w:docPart>
      <w:docPartPr>
        <w:name w:val="8DB0B8FDEF7640279A94C1B59F652E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026AB4-2C34-4E75-8793-DFF6E27978A3}"/>
      </w:docPartPr>
      <w:docPartBody>
        <w:p w:rsidR="000802CA" w:rsidRDefault="00492166" w:rsidP="00492166">
          <w:pPr>
            <w:pStyle w:val="8DB0B8FDEF7640279A94C1B59F652EC6"/>
          </w:pPr>
          <w:r w:rsidRPr="00C72E0B">
            <w:rPr>
              <w:rStyle w:val="PlaceholderText"/>
            </w:rPr>
            <w:t>Click or tap to enter a date.</w:t>
          </w:r>
        </w:p>
      </w:docPartBody>
    </w:docPart>
    <w:docPart>
      <w:docPartPr>
        <w:name w:val="DE79BBC40890451B8A432BBBD26D4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27CEF3-9660-45B2-80A9-2F6F859C8260}"/>
      </w:docPartPr>
      <w:docPartBody>
        <w:p w:rsidR="000802CA" w:rsidRDefault="00492166" w:rsidP="00492166">
          <w:pPr>
            <w:pStyle w:val="DE79BBC40890451B8A432BBBD26D4870"/>
          </w:pPr>
          <w:r w:rsidRPr="00C72E0B">
            <w:rPr>
              <w:rStyle w:val="PlaceholderText"/>
            </w:rPr>
            <w:t>Click or tap to enter a date.</w:t>
          </w:r>
        </w:p>
      </w:docPartBody>
    </w:docPart>
    <w:docPart>
      <w:docPartPr>
        <w:name w:val="7C1CA56549744D44AC0EC5CDA84A62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68C780-A1E8-4A0D-B4CD-F53C0D977693}"/>
      </w:docPartPr>
      <w:docPartBody>
        <w:p w:rsidR="000802CA" w:rsidRDefault="00492166" w:rsidP="00492166">
          <w:pPr>
            <w:pStyle w:val="7C1CA56549744D44AC0EC5CDA84A62BB"/>
          </w:pPr>
          <w:r>
            <w:rPr>
              <w:rStyle w:val="PlaceholderText"/>
            </w:rPr>
            <w:t>Section 4.1 text</w:t>
          </w:r>
        </w:p>
      </w:docPartBody>
    </w:docPart>
    <w:docPart>
      <w:docPartPr>
        <w:name w:val="ED8D4ED0A3A5497CB6A266A42FB88B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301861-9E42-4E3A-BA05-E3400C6F8F01}"/>
      </w:docPartPr>
      <w:docPartBody>
        <w:p w:rsidR="000802CA" w:rsidRDefault="00492166" w:rsidP="00492166">
          <w:pPr>
            <w:pStyle w:val="ED8D4ED0A3A5497CB6A266A42FB88B38"/>
          </w:pPr>
          <w:r w:rsidRPr="00C72E0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8B33A197F954D8ABE56B37EE800B4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30B3DC-CF6F-4210-9C51-0B73AFC4083F}"/>
      </w:docPartPr>
      <w:docPartBody>
        <w:p w:rsidR="000802CA" w:rsidRDefault="00492166" w:rsidP="00492166">
          <w:pPr>
            <w:pStyle w:val="18B33A197F954D8ABE56B37EE800B4D9"/>
          </w:pPr>
          <w:r w:rsidRPr="00C72E0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A1145A5C70A4B50A519A8237A4F60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735B3D-141E-4139-9AE6-3503256C5800}"/>
      </w:docPartPr>
      <w:docPartBody>
        <w:p w:rsidR="000802CA" w:rsidRDefault="00492166" w:rsidP="00492166">
          <w:pPr>
            <w:pStyle w:val="7A1145A5C70A4B50A519A8237A4F60F1"/>
          </w:pPr>
          <w:r w:rsidRPr="00C72E0B">
            <w:rPr>
              <w:rStyle w:val="PlaceholderText"/>
            </w:rPr>
            <w:t>Click or tap to enter a date.</w:t>
          </w:r>
        </w:p>
      </w:docPartBody>
    </w:docPart>
    <w:docPart>
      <w:docPartPr>
        <w:name w:val="FE3FD3ED7F734073B2F34681CA316F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014008-A876-485A-9307-36AC482E56CD}"/>
      </w:docPartPr>
      <w:docPartBody>
        <w:p w:rsidR="000802CA" w:rsidRDefault="00492166" w:rsidP="00492166">
          <w:pPr>
            <w:pStyle w:val="FE3FD3ED7F734073B2F34681CA316FD2"/>
          </w:pPr>
          <w:r w:rsidRPr="00C72E0B">
            <w:rPr>
              <w:rStyle w:val="PlaceholderText"/>
            </w:rPr>
            <w:t>Click or tap to enter a date.</w:t>
          </w:r>
        </w:p>
      </w:docPartBody>
    </w:docPart>
    <w:docPart>
      <w:docPartPr>
        <w:name w:val="2556595BB6E04EC0BA9FB0D7E21D00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C55C98-1EA4-4CBF-A755-EDFB62D39D75}"/>
      </w:docPartPr>
      <w:docPartBody>
        <w:p w:rsidR="000802CA" w:rsidRDefault="00492166" w:rsidP="00492166">
          <w:pPr>
            <w:pStyle w:val="2556595BB6E04EC0BA9FB0D7E21D004C"/>
          </w:pPr>
          <w:r w:rsidRPr="00C72E0B">
            <w:rPr>
              <w:rStyle w:val="PlaceholderText"/>
            </w:rPr>
            <w:t>Click or tap to enter a date.</w:t>
          </w:r>
        </w:p>
      </w:docPartBody>
    </w:docPart>
    <w:docPart>
      <w:docPartPr>
        <w:name w:val="791834505493436EBC993B1C7B7819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31ABA6-099C-4D2C-A208-99B064A902F5}"/>
      </w:docPartPr>
      <w:docPartBody>
        <w:p w:rsidR="000802CA" w:rsidRDefault="00492166" w:rsidP="00492166">
          <w:pPr>
            <w:pStyle w:val="791834505493436EBC993B1C7B78193E"/>
          </w:pPr>
          <w:r w:rsidRPr="00C72E0B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42"/>
    <w:rsid w:val="000802CA"/>
    <w:rsid w:val="00122F42"/>
    <w:rsid w:val="003A7D30"/>
    <w:rsid w:val="00492166"/>
    <w:rsid w:val="008476D5"/>
    <w:rsid w:val="00CB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92166"/>
    <w:rPr>
      <w:color w:val="808080"/>
    </w:rPr>
  </w:style>
  <w:style w:type="paragraph" w:customStyle="1" w:styleId="ED34A51E548E475EA20C4738E5C8CFB8">
    <w:name w:val="ED34A51E548E475EA20C4738E5C8CFB8"/>
    <w:rsid w:val="00492166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6031C29AFC154065AC5316A594FBA37D">
    <w:name w:val="6031C29AFC154065AC5316A594FBA37D"/>
    <w:rsid w:val="00492166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1FD79580165448B79F3C1A848A068A2D">
    <w:name w:val="1FD79580165448B79F3C1A848A068A2D"/>
    <w:rsid w:val="00492166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90D0F83283314168AC70312C8F3D9D61">
    <w:name w:val="90D0F83283314168AC70312C8F3D9D61"/>
    <w:rsid w:val="00492166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5F5FEBDD011646CB8F25B54FF215AAE5">
    <w:name w:val="5F5FEBDD011646CB8F25B54FF215AAE5"/>
    <w:rsid w:val="00492166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B381679331F34F288FDB9F8F42220F8F">
    <w:name w:val="B381679331F34F288FDB9F8F42220F8F"/>
    <w:rsid w:val="00492166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3A57B6A51FA34979A040CF8F397DE902">
    <w:name w:val="3A57B6A51FA34979A040CF8F397DE902"/>
    <w:rsid w:val="00492166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EF1E5E400C1D4809A96BDFDBBA405AA4">
    <w:name w:val="EF1E5E400C1D4809A96BDFDBBA405AA4"/>
    <w:rsid w:val="00492166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E30A8331949D472C9B9AD52F290B3594">
    <w:name w:val="E30A8331949D472C9B9AD52F290B3594"/>
    <w:rsid w:val="00492166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AEBCBC8CF6984316BDEABD5CB0C9932F">
    <w:name w:val="AEBCBC8CF6984316BDEABD5CB0C9932F"/>
    <w:rsid w:val="00492166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3491F4896E24438B8A222BC023B99246">
    <w:name w:val="3491F4896E24438B8A222BC023B99246"/>
    <w:rsid w:val="00492166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F9DAF4D28E984C54ACD496C873E9356E">
    <w:name w:val="F9DAF4D28E984C54ACD496C873E9356E"/>
    <w:rsid w:val="00492166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D1A2884B40A24755991F4643E4315ECA">
    <w:name w:val="D1A2884B40A24755991F4643E4315ECA"/>
    <w:rsid w:val="00492166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5B4928FAF97746F49CB240D25E64168B">
    <w:name w:val="5B4928FAF97746F49CB240D25E64168B"/>
    <w:rsid w:val="00492166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04FE118014FF4775A84354C6BD7D105A">
    <w:name w:val="04FE118014FF4775A84354C6BD7D105A"/>
    <w:rsid w:val="00492166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3F6FACB6B7294C50BDA09FDAD9891B3D">
    <w:name w:val="3F6FACB6B7294C50BDA09FDAD9891B3D"/>
    <w:rsid w:val="00492166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6EB8C3FB11154D568F069C1CC163E96B">
    <w:name w:val="6EB8C3FB11154D568F069C1CC163E96B"/>
    <w:rsid w:val="00492166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99F3AB6DAB1A4FCBAA54595C10E787C3">
    <w:name w:val="99F3AB6DAB1A4FCBAA54595C10E787C3"/>
    <w:rsid w:val="00492166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8DB0B8FDEF7640279A94C1B59F652EC6">
    <w:name w:val="8DB0B8FDEF7640279A94C1B59F652EC6"/>
    <w:rsid w:val="00492166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DE79BBC40890451B8A432BBBD26D4870">
    <w:name w:val="DE79BBC40890451B8A432BBBD26D4870"/>
    <w:rsid w:val="00492166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7C1CA56549744D44AC0EC5CDA84A62BB">
    <w:name w:val="7C1CA56549744D44AC0EC5CDA84A62BB"/>
    <w:rsid w:val="00492166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ED8D4ED0A3A5497CB6A266A42FB88B38">
    <w:name w:val="ED8D4ED0A3A5497CB6A266A42FB88B38"/>
    <w:rsid w:val="00492166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18B33A197F954D8ABE56B37EE800B4D9">
    <w:name w:val="18B33A197F954D8ABE56B37EE800B4D9"/>
    <w:rsid w:val="00492166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7A1145A5C70A4B50A519A8237A4F60F1">
    <w:name w:val="7A1145A5C70A4B50A519A8237A4F60F1"/>
    <w:rsid w:val="00492166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FE3FD3ED7F734073B2F34681CA316FD2">
    <w:name w:val="FE3FD3ED7F734073B2F34681CA316FD2"/>
    <w:rsid w:val="00492166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2556595BB6E04EC0BA9FB0D7E21D004C">
    <w:name w:val="2556595BB6E04EC0BA9FB0D7E21D004C"/>
    <w:rsid w:val="00492166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791834505493436EBC993B1C7B78193E">
    <w:name w:val="791834505493436EBC993B1C7B78193E"/>
    <w:rsid w:val="00492166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E8736A38C0474421812F652D9948F7DE">
    <w:name w:val="E8736A38C0474421812F652D9948F7DE"/>
    <w:rsid w:val="0049216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42EB1-552E-4299-BF49-FADBB044A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Policy Action Form - FINAL Fillable Word file 2.16.26.dotx</Template>
  <TotalTime>0</TotalTime>
  <Pages>9</Pages>
  <Words>1327</Words>
  <Characters>7569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SCCM-PS1</Company>
  <LinksUpToDate>false</LinksUpToDate>
  <CharactersWithSpaces>8879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 Bresnahan</dc:creator>
  <cp:lastModifiedBy>Barb Bresnahan</cp:lastModifiedBy>
  <cp:revision>2</cp:revision>
  <dcterms:created xsi:type="dcterms:W3CDTF">2026-02-23T17:49:00Z</dcterms:created>
  <dcterms:modified xsi:type="dcterms:W3CDTF">2026-02-23T17:49:00Z</dcterms:modified>
</cp:coreProperties>
</file>